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Moravský Beroun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˝B˝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