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OL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Lipník nad Bečvou ˝A˝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  ˝C˝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KS Moravský Beroun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Přemyslovice ˝B˝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Tatran Litovel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