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Josefov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Dvůr Kr.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HC Březovice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Jičín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Poříčí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n. J.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