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3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Praha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 D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D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Praga Praha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Dopravní podniky Praha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Kobylisy D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ZENTIVA Praha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Dopravní podniky Praha 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