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A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Elektrárny Kadaň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Jiskra Hazlov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