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KLM B 2020/2021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 B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Zlín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HKK Olomouc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Kuželky Dubňany 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A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Kamenice nad Lipou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Blansko 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Přerov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Start Rychnov n. Kn.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VKK Vsetín 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