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Přebor Plzeňského kraje 2017/2018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Kuž.Holýšov B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Škoda VS Plzeň B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Baník Stříbro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Baník Stříbro B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Dobřany B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Havlovice B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Havlovice C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Díly A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Kdyně C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Pec pod Čerchovem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Plzeň V.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Újezd sv. Kříže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