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3. KLM D 2017/2018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Žirovnice 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 B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Baník Ratiškovice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Podlužan Prušánky 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BOPO Třebíč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 B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České Budějovice 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Kamenice nad Lipou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 C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Mistřín 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Šanov 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Slavonice A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