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Severomoravská divize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Dobroslavice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Sokol Sedlnice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09:00</w:t>
      </w:r>
      <w:r>
        <w:tab/>
      </w:r>
      <w:r>
        <w:t>TJ Horní Benešov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09:00</w:t>
      </w:r>
      <w:r>
        <w:tab/>
      </w:r>
      <w:r>
        <w:t>TJ Sokol Michálkovice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Kovohutě Břidličná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Sedlnice ˝A˝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25.03.17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09:00</w:t>
      </w:r>
      <w:r>
        <w:tab/>
      </w:r>
      <w:r>
        <w:t>TJ Kovohutě Břidličná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Opava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Kovohutě Břidličná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17.12.16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Opava ˝B˝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Opava ˝B˝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09:00</w:t>
      </w:r>
      <w:r>
        <w:tab/>
      </w:r>
      <w:r>
        <w:t>TJ Horní Benešov ˝B˝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Michálkovice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09:00</w:t>
      </w:r>
      <w:r>
        <w:tab/>
      </w:r>
      <w:r>
        <w:t>TJ Kovohutě Břidličná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Ostrava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09:00</w:t>
      </w:r>
      <w:r>
        <w:tab/>
      </w:r>
      <w:r>
        <w:t>TJ Kovohutě Břidličná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>TJ Horní Benešov ˝B˝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>TJ Sokol Michálkovice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Kovohutě Břidličná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Ostrava ˝A˝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Ostrava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09:00</w:t>
      </w:r>
      <w:r>
        <w:tab/>
      </w:r>
      <w:r>
        <w:t>TJ Horní Benešov ˝B˝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Ostrava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Kovohutě Břidličná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Michálkovice ˝A˝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09:00</w:t>
      </w:r>
      <w:r>
        <w:tab/>
      </w:r>
      <w:r>
        <w:t>TJ Kovohutě Břidličná ˝A˝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Minerva Opava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09:00</w:t>
      </w:r>
      <w:r>
        <w:tab/>
      </w:r>
      <w:r>
        <w:t>TJ Sokol Michálkovice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09:00</w:t>
      </w:r>
      <w:r>
        <w:tab/>
      </w:r>
      <w:r>
        <w:t>TJ Kovohutě Břidličná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>TJ Horní Benešov ˝B˝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Kovohutě Břidličná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Minerva Opava ˝A˝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Horní Benešov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Horní Benešov ˝B˝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09:00</w:t>
      </w:r>
      <w:r>
        <w:tab/>
      </w:r>
      <w:r>
        <w:t>TJ Sokol Michálkovice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Horní Benešov ˝B˝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09:00</w:t>
      </w:r>
      <w:r>
        <w:tab/>
      </w:r>
      <w:r>
        <w:t>TJ Kovohutě Břidličná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10.11.16</w:t>
      </w:r>
      <w:r>
        <w:tab/>
      </w:r>
      <w:r>
        <w:t>čt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Horní Benešov ˝B˝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Horní Benešov ˝B˝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Horní Benešov ˝B˝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17.12.16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Horní Benešov ˝B˝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Horní Benešov ˝B˝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Horní Benešov ˝B˝</w:t>
      </w:r>
      <w:r>
        <w:t> - TJ Kovohutě Břidličná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Horní Benešov ˝B˝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Horní Benešov ˝B˝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Horní Benešov ˝B˝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Dobroslavice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25.10.16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Dobroslavice ˝A˝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10.11.16</w:t>
      </w:r>
      <w:r>
        <w:tab/>
      </w:r>
      <w:r>
        <w:t>čt</w:t>
      </w:r>
      <w:r>
        <w:tab/>
      </w:r>
      <w:r>
        <w:t>15:00</w:t>
      </w:r>
      <w:r>
        <w:tab/>
      </w:r>
      <w:r>
        <w:t>TJ Horní Benešov ˝B˝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>TJ Sokol Michálkovice ˝A˝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20.11.16</w:t>
      </w:r>
      <w:r>
        <w:tab/>
      </w:r>
      <w:r>
        <w:t>ne</w:t>
      </w:r>
      <w:r>
        <w:tab/>
      </w:r>
      <w:r>
        <w:t>09:00</w:t>
      </w:r>
      <w:r>
        <w:tab/>
      </w:r>
      <w:r>
        <w:t>TJ Kovohutě Břidličná ˝A˝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Dobroslavice ˝A˝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16:30</w:t>
      </w:r>
      <w:r>
        <w:tab/>
      </w:r>
      <w:r>
        <w:t>TJ Opava ˝B˝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Dobroslavice ˝A˝</w:t>
      </w:r>
      <w:r>
        <w:t> - TJ Kovohutě Břidličná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Dobroslavice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Michálkovice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Michálkovice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Michálkovice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Michálkovice ˝A˝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Michálkovice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Michálkovice ˝A˝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Michálkovice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09:00</w:t>
      </w:r>
      <w:r>
        <w:tab/>
      </w:r>
      <w:r>
        <w:t>TJ Kovohutě Břidličná ˝A˝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Michálkovice ˝A˝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09:00</w:t>
      </w:r>
      <w:r>
        <w:tab/>
      </w:r>
      <w:r>
        <w:t>TJ Horní Benešov ˝B˝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Michálkovice ˝A˝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01.04.17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Michálkovice ˝A˝</w:t>
      </w:r>
      <w:r>
        <w:t> - TJ Kovohutě Břidličná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Michálkovice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Michálkovice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Jeseník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Kovohutě Břidličná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09:00</w:t>
      </w:r>
      <w:r>
        <w:tab/>
      </w:r>
      <w:r>
        <w:t>TJ Kovohutě Břidličná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Jeseník ˝A˝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09:00</w:t>
      </w:r>
      <w:r>
        <w:tab/>
      </w:r>
      <w:r>
        <w:t>TJ Horní Benešov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Michálkovice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Kovohutě Břidličná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Kovohutě Břidličná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Kovohutě Břidličná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Kovohutě Břidličná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TJ Kovohutě Břidličná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Kovohutě Břidličná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Kovohutě Břidličná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Kovohutě Břidličná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Kovohutě Břidličná ˝A˝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20.11.16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Kovohutě Břidličná ˝A˝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Kovohutě Břidličná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Kovohutě Břidličná ˝A˝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Kovohutě Břidličná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Kovohutě Břidličná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Kovohutě Břidličná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Kovohutě Břidličná ˝A˝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09:00</w:t>
      </w:r>
      <w:r>
        <w:tab/>
      </w:r>
      <w:r>
        <w:t>TJ Horní Benešov ˝B˝ - </w:t>
      </w:r>
      <w:r>
        <w:rPr>
          <w:color w:val="00B050"/>
        </w:rPr>
        <w:t>TJ Kovohutě Břidličná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Kovohutě Břidličná ˝A˝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01.04.17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Michálkovice ˝A˝ - </w:t>
      </w:r>
      <w:r>
        <w:rPr>
          <w:color w:val="00B050"/>
        </w:rPr>
        <w:t>TJ Kovohutě Břidličná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Kovohutě Břidličná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Kovohutě Břidličná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Dobroslavice ˝A˝ - </w:t>
      </w:r>
      <w:r>
        <w:rPr>
          <w:color w:val="00B050"/>
        </w:rPr>
        <w:t>TJ Kovohutě Břidličná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Kovohutě Břidličná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 Krnov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TJ Kovohutě Břidličná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25.10.16</w:t>
      </w:r>
      <w:r>
        <w:tab/>
      </w:r>
      <w:r>
        <w:t>út</w:t>
      </w:r>
      <w:r>
        <w:tab/>
      </w:r>
      <w:r>
        <w:t>17:00</w:t>
      </w:r>
      <w:r>
        <w:tab/>
      </w:r>
      <w:r>
        <w:t>TJ Sokol Dobroslavice ˝A˝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Michálkovice ˝A˝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09:00</w:t>
      </w:r>
      <w:r>
        <w:tab/>
      </w:r>
      <w:r>
        <w:t>TJ Kovohutě Břidličná ˝A˝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 Krnov ˝A˝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09:00</w:t>
      </w:r>
      <w:r>
        <w:tab/>
      </w:r>
      <w:r>
        <w:t>TJ Horní Benešov ˝B˝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-- volný los --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SKK Ostrava B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Sokol Michálkovice ˝A˝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Kovohutě Břidličná ˝A˝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Sokol Dobroslavice ˝A˝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Sokol Sedlnice ˝A˝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Horní Benešov ˝B˝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Opava ˝B˝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SKK Ostrava ˝A˝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SKK Jeseník ˝A˝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KK Minerva Opava ˝A˝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Kovohutě Břidličná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 Krnov ˝A˝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Sokol Dobroslavice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Sedlnice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Valašské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č. p. 106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56 Sedlnice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Janyška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777 343 693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milan.janyska@seznam.cz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Michaela Tobolová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603 468 002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tobolovamichaela@centrum.cz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Opava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Kolofíkovo nábř. 52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05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Schwalbe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608880756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petrschwalbe@gmail.com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Kříž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776225859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svata.kriz@seznam.cz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Ostrava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Ostrava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1. máje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709 52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Pavlosek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725 947 902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pavlosek.j@seznam.cz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Malovaný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603 247 251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v.malovany@email.cz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Ostrava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Ostrava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1. máje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709 52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Kuna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606 470 860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zdenda.kuna@seznam.cz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Malovaný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603 247 251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v.malovany@email.cz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Minerva Opava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Minerva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746 01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Aleš Fischer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alfi598@gmail.com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 Štohanzl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724 080 309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zdenekstohanzl@seznam.cz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Horní Benešov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Peter Dankovič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603 253 679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danken@seznam.cz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Dobroslavice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Dobroslavice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Slezská 98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94 Dobroslavice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Libor Veselý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734 815 944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juzek.libor@seznam.cz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Třečák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604 956 129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info@trecak.cz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Michálkovice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Michalkovice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Čs. armády 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715 00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Řepecký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732 287 959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repecky.petr@seznam.cz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Řepecký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732 287 959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repecky.petr@seznam.cz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Jeseník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Jeseník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797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790 01 Jeseník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Smejkal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737 414 933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kuzelky@jes.cz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Šulák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604 641 172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sulak@jetes.cz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Kovohutě Břidličná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Kovohutě Břidličná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Fotbalové hřiště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51 Břidličná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Ivo Mrhal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725 051 688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ivo.mrhal@alinvest.cz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Zelinka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731 269 074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jaroslav.zelinka@alinvest.cz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 Krnov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Krnov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Smetanův Okruh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794 01 Krnov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Vlastimil Kotrla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776 897 240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vlastakotrla@seznam.cz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-- volný los --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HKK Olomouc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772 00 Olomouc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Malíšek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736282794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malda2005@volny.cz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Bohuslava Fajdeková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723 003 728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b.fajdekova@seznam.cz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