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n.L.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Chvalíkovice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Unie Hlubina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Blansko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TJ Slovan Kamenice n.L.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11:45</w:t>
      </w:r>
      <w:r>
        <w:tab/>
      </w:r>
      <w:r>
        <w:t/>
      </w:r>
      <w:r>
        <w:rPr>
          <w:color w:val="00B050"/>
        </w:rPr>
        <w:t>KK Blansko 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11:45</w:t>
      </w:r>
      <w:r>
        <w:tab/>
      </w:r>
      <w:r>
        <w:t/>
      </w:r>
      <w:r>
        <w:rPr>
          <w:color w:val="00B050"/>
        </w:rPr>
        <w:t>KK Blansko 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Husovice˝B˝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12:45</w:t>
      </w:r>
      <w:r>
        <w:tab/>
      </w:r>
      <w:r>
        <w:t/>
      </w:r>
      <w:r>
        <w:rPr>
          <w:color w:val="00B050"/>
        </w:rPr>
        <w:t>KK Blansko 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Blansko 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</w:t>
      </w:r>
      <w:r>
        <w:t> - TJ Slovan Kamenice n.L.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Vyškov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Vyškov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Slovan Kamenice n.L.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Zábřeh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Dubňany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Slovan Kamenice n.L.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TJ Unie Hlubina ˝A˝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11:45</w:t>
      </w:r>
      <w:r>
        <w:tab/>
      </w:r>
      <w:r>
        <w:t>KK Blansko 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Dubňany 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>KK Zábřeh - </w:t>
      </w:r>
      <w:r>
        <w:rPr>
          <w:color w:val="00B050"/>
        </w:rPr>
        <w:t>SKK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Slovan Kamenice n.L.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Centropen Dačice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>KK Vyškov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08.10.16</w:t>
      </w:r>
      <w:r>
        <w:tab/>
      </w:r>
      <w:r>
        <w:t>so</w:t>
      </w:r>
      <w:r>
        <w:tab/>
      </w:r>
      <w:r>
        <w:t>15:00</w:t>
      </w:r>
      <w:r>
        <w:tab/>
      </w:r>
      <w:r>
        <w:t>TJ Unie Hlubina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11:45</w:t>
      </w:r>
      <w:r>
        <w:tab/>
      </w:r>
      <w:r>
        <w:t>KK Blansko 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12:30</w:t>
      </w:r>
      <w:r>
        <w:tab/>
      </w:r>
      <w:r>
        <w:t>KK Vyškov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Slovan Kamenice n.L.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12:30</w:t>
      </w:r>
      <w:r>
        <w:tab/>
      </w:r>
      <w:r>
        <w:t>KK Vyškov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Slovan Kamenice n.L.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n.L.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Slovan Kamenice n.L.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Slovan Kamenice n.L.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TJ Slovan Kamenice n.L.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12:30</w:t>
      </w:r>
      <w:r>
        <w:tab/>
      </w:r>
      <w:r>
        <w:t>KK Vyškov - </w:t>
      </w:r>
      <w:r>
        <w:rPr>
          <w:color w:val="00B050"/>
        </w:rPr>
        <w:t>TJ Slovan Kamenice n.L.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Slovan Kamenice n.L.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Slovan Kamenice n.L.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TJ Slovan Kamenice n.L.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Slovan Kamenice n.L.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Slovan Kamenice n.L.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Slovan Kamenice n.L.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Slovan Kamenice n.L.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Husovice˝B˝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Sokol Husovice˝B˝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KK Vyškov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TJ Slovan Kamenice n.L.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Sokol Husovice˝B˝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>KK Blansko  - </w:t>
      </w:r>
      <w:r>
        <w:rPr>
          <w:color w:val="00B050"/>
        </w:rPr>
        <w:t>TJ Sokol Husovice˝B˝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Chvalíkovice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Slovan Kamenice n.L.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TJ Sokol Chvalíkovice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Chvalíkovice ˝A˝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15:00</w:t>
      </w:r>
      <w:r>
        <w:tab/>
      </w:r>
      <w:r>
        <w:t>TJ Sokol Husovice˝B˝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Unie Hlubina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15:30</w:t>
      </w:r>
      <w:r>
        <w:tab/>
      </w:r>
      <w:r>
        <w:t>TJ Unie Hlubina 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Slovan Kamenice n.L.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Unie Hlubina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12:45</w:t>
      </w:r>
      <w:r>
        <w:tab/>
      </w:r>
      <w:r>
        <w:t>KK Blansko 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13:30</w:t>
      </w:r>
      <w:r>
        <w:tab/>
      </w:r>
      <w:r>
        <w:t>KK Vyškov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Slovan Kamenice n.L.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Unie Hlubina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10.12.16</w:t>
      </w:r>
      <w:r>
        <w:tab/>
      </w:r>
      <w:r>
        <w:t>so</w:t>
      </w:r>
      <w:r>
        <w:tab/>
      </w:r>
      <w:r>
        <w:t>14:00</w:t>
      </w:r>
      <w:r>
        <w:tab/>
      </w:r>
      <w:r>
        <w:t>TJ Centropen Dačice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05.11.16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Unie Hlubina ˝A˝</w:t>
      </w:r>
      <w:r>
        <w:t> - SKK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12.11.16</w:t>
      </w:r>
      <w:r>
        <w:tab/>
      </w:r>
      <w:r>
        <w:t>so</w:t>
      </w:r>
      <w:r>
        <w:tab/>
      </w:r>
      <w:r>
        <w:t>15:30</w:t>
      </w:r>
      <w:r>
        <w:tab/>
      </w:r>
      <w:r>
        <w:t>TJ Sokol Husovice˝B˝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19.11.16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Sokol Chvalíkovice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>SKK Dubňany 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Sokol Husovice˝B˝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Unie Hlubina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>TJ Sokol Chvalíkovice ˝A˝ - </w:t>
      </w:r>
      <w:r>
        <w:rPr>
          <w:color w:val="00B050"/>
        </w:rPr>
        <w:t>TJ Unie Hlubina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Havíř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602 531 832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phavir@seznam.cz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Procházka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723287872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Sitta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724 421 916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msitta@email.cz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Dubňany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Dubňany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Hodonínská 1680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03 Dubňany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 Svoboda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724 293 523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Rostislav Rybárský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728 356 221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rybarsky.rostislav@gmail.com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Brtník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720 310 338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pepa.brtnik@gmail.com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602 732 524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hendrych@alfun.cz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Blažek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777035035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chrobbak@gmail.cz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Šula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604 435 710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jaromir.sula@gmail.com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Chvalíkovice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České Školy 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06 Chvalíkovice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Staněk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604327396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jr.stanek@seznam.cz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Sabina Trulejová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737 983 777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sabca.t@email.cz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Unie Hlubina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Gajdošova 2287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702 00 Moravská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Přemysl Žáček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702 058 541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zacekpremek@seznam.cz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Marek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724 428 341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martin.marek.28@seznam.cz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