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KLM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Konstruktiva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˝B˝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Karlovy Vary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 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19.03.17</w:t>
      </w:r>
      <w:r>
        <w:tab/>
      </w:r>
      <w:r>
        <w:t>ne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 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Kosmonosy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23.10.16</w:t>
      </w:r>
      <w:r>
        <w:tab/>
      </w:r>
      <w:r>
        <w:t>ne</w:t>
      </w:r>
      <w:r>
        <w:tab/>
      </w:r>
      <w:r>
        <w:t>10:00</w:t>
      </w:r>
      <w:r>
        <w:tab/>
      </w:r>
      <w:r>
        <w:t>SKK Rokycany ˝B˝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>TJ Slovan Karlovy Vary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Lokomotiva Tábor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11.11.16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˝B˝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25.03.17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Karlovy Vary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SDS Sadská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Karlovy Vary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˝B˝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19.03.17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Bohušovice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Karlovy Vary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˝B˝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02.04.17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Rokycany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˝B˝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˝B˝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23.10.16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˝B˝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09.12.16</w:t>
      </w:r>
      <w:r>
        <w:tab/>
      </w:r>
      <w:r>
        <w:t>pá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˝B˝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˝B˝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˝B˝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˝B˝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Karlovy Vary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˝B˝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˝B˝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 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˝B˝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˝B˝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Kolín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Karlovy Vary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Kolín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˝B˝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Dynamo Liberec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˝B˝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>TJ Slovan Karlovy Vary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02.04.17</w:t>
      </w:r>
      <w:r>
        <w:tab/>
      </w:r>
      <w:r>
        <w:t>ne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Karlovy Vary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Karlovy Vary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Karlovy Vary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˝B˝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Karlovy Vary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Karlovy Vary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Karlovy Vary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Karlovy Vary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Karlovy Vary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25.03.17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Kolín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Karlovy Vary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Karlovy Vary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Karlovy Vary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Karlovy Vary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Duchcov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Karlovy Vary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09.12.16</w:t>
      </w:r>
      <w:r>
        <w:tab/>
      </w:r>
      <w:r>
        <w:t>pá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11.11.16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02.12.16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˝B˝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Kdyně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Karlovy Vary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˝B˝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Start Rychnov n. Kn.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02.12.16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˝B˝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Karlovy Vary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Kohlíček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777 171 776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pavel.kohlicek@centrum.cz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Bajtalon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732 743 054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andel-tom@seznam.cz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Lokomotiva Tábor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Skálova 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390 02 Tábor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lokotabor@outlook.cz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kasekd@live.com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SDS Sadská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Přelouč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Miláček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777198174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xmilacekp@seznam.cz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606 874 216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jan.renka@seznam.cz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Bohušovice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Bohušovice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411 56 Bohušovice nad Ohří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Dařílek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728835020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lukas.darilek@seznam.cz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Devera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605 470 525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devera.j@tiscali.cz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Rokycany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Rokycany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Jiráskova 1154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337 01 Rokycany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Andrlík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604584925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pavel.andrlik@seznam.cz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Kolín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Kmochova 14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280 02 Kolín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Pelák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j.pelak@atlas.cz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Mierva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733 770 725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dalibor.mierva@seznam.cz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Dynamo Liberec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Sport Park Liberec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 Park Liberec, Jeron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460 01 Liberec 7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Zejda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723147943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zejdic@seznam.cz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Kudrna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602 935 944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dynamo.liberec@seznam.cz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Karlovy Vary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Kříž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728622024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Zdendakriz@gmail.com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Šultysová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608 801 018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zmeskalova.zdenka@seznam.cz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Duchcov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Endršt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 420 724 779 1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jan.endrst@centrum.cz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Semelka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608 998 992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Kdyně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Kdyně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Masarykova 243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06 Kdyně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602349103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j.dvorak@raz-dva.cz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Dohnal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606 554 260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dohny73@seznam.cz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Start Rychnov n. Kn.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Rychnov nad Kněžnou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516 01 Rychnov nad Kněžnou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Seniura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776 640 553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seniuraj@seznam.cz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Čihák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603911120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mcmts@seznam.cz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