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04.10.25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28.02.26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14.03.26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28.03.26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11.04.26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18.04.26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31.01.26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28.03.26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11.04.26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18.04.26</w:t>
      </w:r>
      <w:r>
        <w:tab/>
      </w:r>
      <w:r>
        <w:t>so</w:t>
      </w:r>
      <w:r>
        <w:tab/>
      </w:r>
      <w:r>
        <w:t>11:00</w:t>
      </w:r>
      <w:r>
        <w:tab/>
      </w:r>
      <w:r>
        <w:t>KK Blansko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22.11.25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31.01.26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21.02.26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21.03.26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Blansko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18.10.25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07.02.26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Blansko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07.03.26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11.04.26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18.04.26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Blansko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20.09.25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04.10.25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07.02.26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28.02.26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07.03.26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14.03.26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11.04.26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18.04.26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