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Frenštát p.R.˝A˝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Hranice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Hranice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Hranice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Hranice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13.03.16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Bílovec ˝A˝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Spartak Bílovec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Frenštát p.R.˝A˝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Frenštát p.R.˝A˝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Frenštát p.R.˝A˝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Bohumín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Opava 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Bohumín˝C˝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˝C˝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13.03.16</w:t>
      </w:r>
      <w:r>
        <w:tab/>
      </w:r>
      <w:r>
        <w:t>ne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Opava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˝B˝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26.03.16</w:t>
      </w:r>
      <w:r>
        <w:tab/>
      </w:r>
      <w:r>
        <w:t>so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Minerva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Spartak Bílovec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Sokol Bohumín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KK Hranice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Frenštát p.R.˝A˝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Sedlnice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Spartak Bílovec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Hranice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Frenštát p.R.˝A˝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13:00</w:t>
      </w:r>
      <w:r>
        <w:tab/>
      </w:r>
      <w:r>
        <w:t>TJ Opava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26.03.16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Hranice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Hranice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Teplická 290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753 01 Hranice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Terrichová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737 489 382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vozakovazdenka@seznam.cz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 Horák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602 792 182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horak@kunst.cz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Vágner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774195571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karel.vagner@centrum.cz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Frenštát p.R.˝A˝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Frenštát pod Radhoštěm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Střelniční 837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744 01 Frenštát pod Radhoštěm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Hedvíček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hedva.pavel@seznam.cz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 Kuběna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605 337 724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petr_kubena@centrum.cz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Janyšková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721 641 524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renata.janyskova@centrum.cz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