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Trhové Sviny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B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B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Č. Budějovice C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 B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A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Brtník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728913899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jo.brtnik@seznam.cz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Ondřich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603 294 156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vitondrich@seznam.cz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777913075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fimax1@email.cz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Č. Budějovice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Polanský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773647005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DrahomíraNedomová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725438101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datkaNed@seznam.cz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Mašek Miroslav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728161840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strakulka@seznam.cz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Krajčo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723642135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stifam@seznam.cz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Fejtl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774 208 264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