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ČB-ČK A 6-ti členné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Natálie Betuštiaková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Gondek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Soukup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Natálie Betuštiaková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Vltavan Loučovice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Dynamo České Budějovice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Lok. Č.B. D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Vltavan Loučovice B</w:t>
      </w:r>
      <w:r>
        <w:t> - Lok. Č.B. D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20:30</w:t>
      </w:r>
      <w:r>
        <w:tab/>
      </w:r>
      <w:r>
        <w:t>Vltavan Loučovice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Soběnov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Lok. Č.B.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29.10.24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Dynamo České Budějovice B</w:t>
      </w:r>
      <w:r>
        <w:t> - 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Vltavan Loučovice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Nová Ves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Lok. Č.B. D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Lok. Č.B. D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Kuželky Borovany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Lok. Č.B.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Lok. Č.B.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Budějovice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24.09.24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Spartak Trhové Sviny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Vltavan Loučovice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Dynamo České Budějovice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Nové Hrady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Soběnov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Kuželky Borovany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Nová Ves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19:00</w:t>
      </w:r>
      <w:r>
        <w:tab/>
      </w:r>
      <w:r>
        <w:t>Vltavan Loučovice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Soběnov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Lok. Č.B. D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Lok. Č.B. D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29.10.24</w:t>
      </w:r>
      <w:r>
        <w:tab/>
      </w:r>
      <w:r>
        <w:t>út</w:t>
      </w:r>
      <w:r>
        <w:tab/>
      </w:r>
      <w:r>
        <w:t>19:00</w:t>
      </w:r>
      <w:r>
        <w:tab/>
      </w:r>
      <w:r>
        <w:t>TJ Dynamo České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Spartak Trhové Sviny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Lok. Č.B. D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Lok. Č.B.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Soběnov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Václava Tesařová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724 271 379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tesarova.vaclava@seznam.cz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Ludvík Sojka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725744501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ludviksojka@gmail.com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604561379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vasek.tomas@seznam.cz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721934717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Růžička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776332464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724607906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zkratu@seznam.cz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