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Sitta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Keprt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Sitta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SK Rybník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Šumperk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KC Zlín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Odry 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Vracov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SK Rybník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Zábřeh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Jiskra Hylváty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TJ Odry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TJ Sokol Vracov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SK Rybník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KK Zábřeh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TJ Jiskra Hylváty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Odry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TJ Valašské Meziříčí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04.02.25</w:t>
      </w:r>
      <w:r>
        <w:tab/>
      </w:r>
      <w:r>
        <w:t>út</w:t>
      </w:r>
      <w:r>
        <w:tab/>
      </w:r>
      <w:r>
        <w:t>18:00</w:t>
      </w:r>
      <w:r>
        <w:tab/>
      </w:r>
      <w:r>
        <w:t>SK Rybník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KC Zlín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TJ Odry 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Odry 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Sokol Vracov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SK Rybník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KC Zlín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Odry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KK Šumperk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SK Rybník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Jiskra Hylváty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KC Zlín</w:t>
      </w:r>
      <w:r>
        <w:t> - TJ Jiskra Hylváty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Odry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Sokol Vracov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KK Šumperk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SK Rybník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Odry 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Valašské Meziříčí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KK Zábřeh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SK Rybník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Hylváty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>KC Zlín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SK Rybník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TJ Odry 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TJ Sokol Vracov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TJ Valašské Meziříčí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KK Zábřeh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KC Zlín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SK Rybník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TJ Odry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KK Šumperk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</w:t>
      </w:r>
      <w:r>
        <w:t> - KC Zlín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SK Rybník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</w:t>
      </w:r>
      <w:r>
        <w:t> - TJ Sokol Vracov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</w:t>
      </w:r>
      <w:r>
        <w:t> - KK Šumperk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</w:t>
      </w:r>
      <w:r>
        <w:t> - KK Zábřeh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</w:t>
      </w:r>
      <w:r>
        <w:t> - TJ Jiskra Hylváty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</w:t>
      </w:r>
      <w:r>
        <w:t> - SK Rybník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09:45</w:t>
      </w:r>
      <w:r>
        <w:tab/>
      </w:r>
      <w:r>
        <w:t>TJ Sokol Vracov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</w:t>
      </w:r>
      <w:r>
        <w:t> - TJ Valašské Meziříčí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TJ Odry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SK Rybník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Šumperk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Zábřeh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KC Zlín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Jiskra Hylváty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09:45</w:t>
      </w:r>
      <w:r>
        <w:tab/>
      </w:r>
      <w:r>
        <w:t/>
      </w:r>
      <w:r>
        <w:rPr>
          <w:color w:val="00B050"/>
        </w:rPr>
        <w:t>TJ Sokol Vracov</w:t>
      </w:r>
      <w:r>
        <w:t> - TJ Odry 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 Rybník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Valašské Meziříčí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Rybník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Rybník</w:t>
      </w:r>
      <w:r>
        <w:t> - TJ Jiskra Hylváty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Rybník</w:t>
      </w:r>
      <w:r>
        <w:t> - TJ Odry 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Rybník</w:t>
      </w:r>
      <w:r>
        <w:t> - TJ Sokol Vracov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Rybník</w:t>
      </w:r>
      <w:r>
        <w:t> - TJ Valašské Meziříčí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Rybník</w:t>
      </w:r>
      <w:r>
        <w:t> - KK Šumperk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Odry 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Rybník</w:t>
      </w:r>
      <w:r>
        <w:t> - KK Zábřeh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Rybník</w:t>
      </w:r>
      <w:r>
        <w:t> - KC Zlín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Volek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607767125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volekmikin@sezanm.cz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739282402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724421916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 Matějíčková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737623107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Vencl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731041590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vencl.jan94@email.cz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Dvorský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737511146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petr.mobilni@seznam.cz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604271238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Rybník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Rybník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Kolářová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724576469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katka.misarova@seznam.cz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