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Janeček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Jeníček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Bouda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Nosek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Bouda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15563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Pešta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Bouda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Matějček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Dvořáček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Hanout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Fejfarová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Kamenický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Krátký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D. Králové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Rokytnice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Dobruška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V. Mýto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Vrchlabí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Smiřice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Fejfarová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Vrchlabí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Vrchlabí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Vrchlabí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V. Mýto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V. Mýto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V. Mýto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Rokytnice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Rokytnice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Rokytnice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17.10.24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Trutnov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Trutnov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16:00</w:t>
      </w:r>
      <w:r>
        <w:tab/>
      </w:r>
      <w:r>
        <w:t>Smiřice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Trutnov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03.04.25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Trutnov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Č.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Č.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Č. Kostelec B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Svitavy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D. Králové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Trutnov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D. Králové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D. Králové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03.01.25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Nová Paka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Dobruška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16:00</w:t>
      </w:r>
      <w:r>
        <w:tab/>
      </w:r>
      <w:r>
        <w:t>Smiřice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Dobruška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Dobruška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30.01.25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Solnice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Solnice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Smiřice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18:30</w:t>
      </w:r>
      <w:r>
        <w:tab/>
      </w:r>
      <w:r>
        <w:t>Trutnov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07.11.24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Smiřice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Hylváty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06.02.25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Smiřice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13.02.25</w:t>
      </w:r>
      <w:r>
        <w:tab/>
      </w:r>
      <w:r>
        <w:t>čt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Smiřice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Smiřice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Vrchlabí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D. Králové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V. Mýto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Nová Paka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Rokytnice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Dobruška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04.12.24</w:t>
      </w:r>
      <w:r>
        <w:tab/>
      </w:r>
      <w:r>
        <w:t>st</w:t>
      </w:r>
      <w:r>
        <w:tab/>
      </w:r>
      <w:r>
        <w:t>18:00</w:t>
      </w:r>
      <w:r>
        <w:tab/>
      </w:r>
      <w:r>
        <w:t>Trutnov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Solnice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15.11.24</w:t>
      </w:r>
      <w:r>
        <w:tab/>
      </w:r>
      <w:r>
        <w:t>pá</w:t>
      </w:r>
      <w:r>
        <w:tab/>
      </w:r>
      <w:r>
        <w:t>16:30</w:t>
      </w:r>
      <w:r>
        <w:tab/>
      </w:r>
      <w:r>
        <w:t>Č. Kostelec B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Smiřice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Svitavy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Vrchlabí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D. Králové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V. Mýto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05.03.25</w:t>
      </w:r>
      <w:r>
        <w:tab/>
      </w:r>
      <w:r>
        <w:t>st</w:t>
      </w:r>
      <w:r>
        <w:tab/>
      </w:r>
      <w:r>
        <w:t>17:00</w:t>
      </w:r>
      <w:r>
        <w:tab/>
      </w:r>
      <w:r>
        <w:t>Nová Paka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Rokytnice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Dobruška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Trutnov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Solnice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Č.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Smiřice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Hylváty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Vrchlabí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V. Mýto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Rokytnice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Č.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Krátký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603817059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v.kratky@svitava.cz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D. Králové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Dobruška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Smiřice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