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Vysočiny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Svatopluk Birnbaum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Dočekal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Loučka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Dočekal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Dobeš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SCI Jihlava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Pelhřimov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Pelhřimov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30.10.24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Spartak Pelhřimov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D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19:00</w:t>
      </w:r>
      <w:r>
        <w:tab/>
      </w:r>
      <w:r>
        <w:t>KK SCI Jihlava 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Start Jihlava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Start Jihlava B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>KK SCI Jihlava 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Start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03.10.24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23.10.24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05.03.25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TJ Slovan Kamenice nad Lipou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E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13.11.24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>TJ Třebíč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Nové Město na Moravě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12.02.25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20.02.25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TJ Nové Město na Moravě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Nové Město na Moravě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16.10.24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29.01.25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06.02.25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Třebíč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20.03.25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Třebíč D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TJ Třebíč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SCI Jihlava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19.09.24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SCI Jihlava 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06.11.24</w:t>
      </w:r>
      <w:r>
        <w:tab/>
      </w:r>
      <w:r>
        <w:t>st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10.10.24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Sokol Častrov 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30.10.24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SCI Jihlava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27.11.24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15.01.25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29.01.25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19.02.25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26.02.25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SCI Jihlava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SCI Jihlava 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KK SCI Jihlava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Častrov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09.10.24</w:t>
      </w:r>
      <w:r>
        <w:tab/>
      </w:r>
      <w:r>
        <w:t>st</w:t>
      </w:r>
      <w:r>
        <w:tab/>
      </w:r>
      <w:r>
        <w:t>19:30</w:t>
      </w:r>
      <w:r>
        <w:tab/>
      </w:r>
      <w:r>
        <w:t>TJ Start Jihlava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TJ Spartak Pelhřimov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KK SCI Jihlava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E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20.11.24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Častrov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16.01.25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Start Jihlava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05.02.25</w:t>
      </w:r>
      <w:r>
        <w:tab/>
      </w:r>
      <w:r>
        <w:t>st</w:t>
      </w:r>
      <w:r>
        <w:tab/>
      </w:r>
      <w:r>
        <w:t>19:30</w:t>
      </w:r>
      <w:r>
        <w:tab/>
      </w:r>
      <w:r>
        <w:t>KK SCI Jihlava 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Třebíč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Nové Město na Moravě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13.03.25</w:t>
      </w:r>
      <w:r>
        <w:tab/>
      </w:r>
      <w:r>
        <w:t>čt</w:t>
      </w:r>
      <w:r>
        <w:tab/>
      </w:r>
      <w:r>
        <w:t>19:00</w:t>
      </w:r>
      <w:r>
        <w:tab/>
      </w:r>
      <w:r>
        <w:t>TJ Třebíč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Nové Město na Moravě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Vestfál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737 580 384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tomica68@seznam.cz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Votava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603 984 707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martin_votav@centrum.cz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Fára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606 176 032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fara522@seznam.cz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Libuše Kuběnová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737 871 912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kulinome@seznam.cz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Dobeš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737 285 342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dobes@znojmex.cz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SCI Jihlava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Erbenova 4798/2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Doležalová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723764198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telc.anna@seznam.cz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Birnbaum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603 113 595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birnbaumsci.cz@centrum.cz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Častrov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Častrov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Častrov 117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63 Častrov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