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Petera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Petera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Dlouhý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Petera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Petera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Sukdolák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jiri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Petera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Rybník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SK Přelouč A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Jiskra Hylváty B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Třebechovice p. O.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12.11.24</w:t>
      </w:r>
      <w:r>
        <w:tab/>
      </w:r>
      <w:r>
        <w:t>út</w:t>
      </w:r>
      <w:r>
        <w:tab/>
      </w:r>
      <w:r>
        <w:t>16:00</w:t>
      </w:r>
      <w:r>
        <w:tab/>
      </w:r>
      <w:r>
        <w:t>Jiskra Hylváty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SK Přelouč A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Start Rychnov n. Kn.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18:30</w:t>
      </w:r>
      <w:r>
        <w:tab/>
      </w:r>
      <w:r>
        <w:t>SK Přelouč A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KK Svitavy B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Jiskra Hylváty B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n. Kn. B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České Meziříčí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26.11.24</w:t>
      </w:r>
      <w:r>
        <w:tab/>
      </w:r>
      <w:r>
        <w:t>út</w:t>
      </w:r>
      <w:r>
        <w:tab/>
      </w:r>
      <w:r>
        <w:t>17:00</w:t>
      </w:r>
      <w:r>
        <w:tab/>
      </w:r>
      <w:r>
        <w:t>Jiskra Hylváty B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21:30</w:t>
      </w:r>
      <w:r>
        <w:tab/>
      </w:r>
      <w:r>
        <w:t>SK Přelouč A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SK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A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Smiřice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SK Přelouč A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Jiskra Hylváty B - </w:t>
      </w:r>
      <w:r>
        <w:rPr>
          <w:color w:val="00B050"/>
        </w:rPr>
        <w:t>KK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Smiřice B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Jiskra Hylváty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Jiskra Hylváty B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Jiskra Hylváty B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Jiskra Hylváty B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Jiskra Hylváty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Jiskra Hylváty B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Jiskra Hylváty B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Jiskra Hylváty B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Jiskra Hylváty B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21:30</w:t>
      </w:r>
      <w:r>
        <w:tab/>
      </w:r>
      <w:r>
        <w:t>SK Přelouč A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Jiskra Hylváty B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Jiskra Hylváty B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Jiskra Hylváty B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SKP Hr. Králové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Jiskra Hylváty B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20.11.24</w:t>
      </w:r>
      <w:r>
        <w:tab/>
      </w:r>
      <w:r>
        <w:t>st</w:t>
      </w:r>
      <w:r>
        <w:tab/>
      </w:r>
      <w:r>
        <w:t>18:45</w:t>
      </w:r>
      <w:r>
        <w:tab/>
      </w:r>
      <w:r>
        <w:t>SK Přelouč A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Hr. Králové A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SKP 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Vys. Mýto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Jiskra Hylváty B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SK Přelouč A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Vys. Mýto B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KK 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Start Rychnov n/K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Jiskra Hylváty B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SK Přelouč A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Start Rychnov n/K C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České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Jiskra Hylváty B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SK Přelouč A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České Meziříčí B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SK 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Přelouč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SK Přelouč A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Přelouč A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Jiskra Hylváty B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20.11.24</w:t>
      </w:r>
      <w:r>
        <w:tab/>
      </w:r>
      <w:r>
        <w:t>st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SK Přelouč A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Přelouč A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Přelouč A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Přelouč A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21:30</w:t>
      </w:r>
      <w:r>
        <w:tab/>
      </w:r>
      <w:r>
        <w:t/>
      </w:r>
      <w:r>
        <w:rPr>
          <w:color w:val="00B050"/>
        </w:rPr>
        <w:t>SK Přelouč A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21:30</w:t>
      </w:r>
      <w:r>
        <w:tab/>
      </w:r>
      <w:r>
        <w:t/>
      </w:r>
      <w:r>
        <w:rPr>
          <w:color w:val="00B050"/>
        </w:rPr>
        <w:t>SK Přelouč A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Přelouč A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Přelouč A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Přelouč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SK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Svitavy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SKP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KK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Start Rychnov n. Kn. B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SK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KK Smiřice B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SK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Jiskra Hylváty B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SKP Hr. Králové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KK Vys. Mýto B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Svitavy B</w:t>
      </w:r>
      <w:r>
        <w:t> -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Start Rychnov n/K C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SK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SK České Meziříčí B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KK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SK Přelouč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Rybník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MÜLLER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775679138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milda-tom@seznam.cz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Třebechovice p. O.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Motyčka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olda.motycka@seznam.cz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Start Rychnov n. Kn.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Gálus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732759515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gapeczech66@gmail.com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České Meziříčí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Záhumenská 487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71 České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Štěpán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731178073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davastepan@gmail.com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Vošvrda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731 165 693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vosvrda.milan1@seznam.cz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Smiřice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775225580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josef@auto-makler.cz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Jiskra Hylváty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Bečka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771215771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becka.p@centrum.cz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SKP Hr. Králové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Hradec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Průběžná 611/4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500 09 Hradec Králové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725954857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petr.visek@pcr.cz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Němeček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775 863 812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info@skpkuzelkyhk.cz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Vys. Mýto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Dlouhý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737671515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f.dlouhy@email.cz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Start Rychnov n/K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Kejzlar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603831275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58sara@seznam.cz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České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Záhumenská 487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71 České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Horáček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777865541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horacek.mich@seznam.cz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Vošvrda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731 165 693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vosvrda.milan1@seznam.cz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Přelouč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Jarolím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604965928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jarolim.tom@seznam.cz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Svitavy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603 318 486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m.zeman25@gmail.com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