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Sdružený Přebor Plzeňska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Koloman Lázók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Šteffl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Vosková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Koloman Lázók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Kubát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Flaišhanzová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Alexander Kalas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Dominik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Přeštice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Dubec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Krištof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Kotas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Rokycany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Slavoj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>TJ Sokol Plzeň V B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Dobřany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Baník Stříbro B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CB Dobřany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Přeštice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Přeštice A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Přeštice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Slavoj Plzeň D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Slavoj Plzeň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Škoda VS Plzeň C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SK Škoda VS Plzeň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Plzeň V B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C</w:t>
      </w:r>
      <w:r>
        <w:t> - TJ Sokol Plzeň 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Baník Stříbro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Přeštice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Slavoj Plzeň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Dobřany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SK Škoda VS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TJ Baník Stříbro B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Baník Stříbro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CB Dobřany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SKK Rokycany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Přeštice A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Slavoj Plzeň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TJ Slavoj Plzeň D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Plzeň V B</w:t>
      </w:r>
      <w:r>
        <w:t> - TJ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SK Škoda VS Plzeň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TJ Baník Stříbro C - </w:t>
      </w:r>
      <w:r>
        <w:rPr>
          <w:color w:val="00B050"/>
        </w:rPr>
        <w:t>TJ Sokol Plzeň 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Plzeň V B</w:t>
      </w:r>
      <w:r>
        <w:t> - CB Dobřany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604 584 925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Kotas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724373110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jkotas@post.cz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607792240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happes@seznam.cz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Dubec Václav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602937887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Kamila Novotná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420777644691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gigina7@seznam.cz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Přeštice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Přeštice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1. Máje. hotel Sport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33401 Přeštice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Kubát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602762201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sheltie@volny.cz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Kubát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602762201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sheltie@volny.cz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Alexander Kalas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722465865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aalexander.kalas@gmail.com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723968179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603887990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benes@mpasro.cz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Diviš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