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Němeček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myl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Lejp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Šolc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Šolc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Suchomel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Hanuš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Lejp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myl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Hanuš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Šolc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Šolc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Suchomel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Šolc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Lejp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Sukdolák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Zweifelhofer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LEJP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SKPK DONAP H. Králové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20.01.25</w:t>
      </w:r>
      <w:r>
        <w:tab/>
      </w:r>
      <w:r>
        <w:t>po</w:t>
      </w:r>
      <w:r>
        <w:tab/>
      </w:r>
      <w:r>
        <w:t>17:00</w:t>
      </w:r>
      <w:r>
        <w:tab/>
      </w:r>
      <w:r>
        <w:t>SKK Přelouč B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C - </w:t>
      </w:r>
      <w:r>
        <w:rPr>
          <w:color w:val="00B050"/>
        </w:rPr>
        <w:t>SKPK DONAP H.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SKPK DONAP H. Králové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Dvůr Kr.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>SKPK DONAP H. Králové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Dobruška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SKPK DONAP H. Králové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Dobruška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Zalabák Smiřice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SKPK DONAP H. Králové C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Zalabák Smiřice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SKPK DONAP H. Králové C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Červený Kostelec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p/O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SKPK DONAP H. Králové C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Třebechovice p/O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SKK Přelouč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SKPK DONAP H. Králové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Tesla Pardubice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SKPK DONAP H. Králové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C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C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SKPK DONAP H. Králové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SKPK DONAP H. Králové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C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C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SKPK DONAP H.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Přelouč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SKPK DONAP H. Králové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Přelouč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SKPK DONAP H.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Přelouč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Přelouč B</w:t>
      </w:r>
      <w:r>
        <w:t> - SKPK DONAP H.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SKPK DONAP H. Králové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SKPK DONAP H. Králové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Šolc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606604145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martin.solc64@gmail.com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Dobruška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Petera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604642911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petera@dobruska.cz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Zalabák Smiřice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Seidl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723680804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milan55.seidl@seznam.cz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Zwiefelhofer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602201898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roman.zw@seznam.cz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p/O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Březina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725284705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brepet@seznam.cz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Bulisová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775743001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bulisova@epsorting.cz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SKPK DONAP H. Králové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Prokop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606684460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jiprokop@seznam.cz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Přelouč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724862348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