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Řeháček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Tomčo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Řeháček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Řeháček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Řeháček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Fejfarová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Soviar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Hakl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Jičín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>Sp. Rokytnice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Rokytnice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Sp. Rokytnice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Sp. Rokytnice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18:00</w:t>
      </w:r>
      <w:r>
        <w:tab/>
      </w:r>
      <w:r>
        <w:t>SKK Hořice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Paka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TJ 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HC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HC Březovice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D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C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Paka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SKK Jičín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Nová Paka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TJ Nová Paka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19:00</w:t>
      </w:r>
      <w:r>
        <w:tab/>
      </w:r>
      <w:r>
        <w:t>SKK Jičín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03.11.24</w:t>
      </w:r>
      <w:r>
        <w:tab/>
      </w:r>
      <w:r>
        <w:t>ne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TJ Nová Paka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>SKK Vrchlabí D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SKK Hořice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TJ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>TJ Nová Paka D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Pavlata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728 815 746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vlpavlata@seznam.cz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Rokytnice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777029171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previtjanek@seznam.cz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Tomčo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604 982 941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lucka.tomco@seznam.cz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HC 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Březovice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Březovice 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Březovice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Hakl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604927070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j.haklik@gmail.com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Fikar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724 169 130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martin.fikar@centrum.cz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Šťastník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603729898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vladimir.stastnik@seznam.cz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Vydrová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608 070 640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jana.krsnakova@centrum.cz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Vávrová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728 127 749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lenka.tomaskova@centrum.cz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