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KP2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Herzán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STAK Domanín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Juřík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STAK Domanín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D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18.02.25</w:t>
      </w:r>
      <w:r>
        <w:tab/>
      </w:r>
      <w:r>
        <w:t>út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21.02.25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D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15.03.25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01.04.25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28.03.25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SK STAK Domanín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STAK Domanín 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Kyjov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26.10.24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D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22.02.25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D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15.03.25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Jiskra Kyjov B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11.04.25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TJ Jiskra Kyjov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D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Mistřín D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14.02.25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18.02.25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08.02.25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D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22.02.25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07.03.25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Mistřín D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01.04.25</w:t>
      </w:r>
      <w:r>
        <w:tab/>
      </w:r>
      <w:r>
        <w:t>út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D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12.04.25</w:t>
      </w:r>
      <w:r>
        <w:tab/>
      </w:r>
      <w:r>
        <w:t>so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Mistřín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D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19:00</w:t>
      </w:r>
      <w:r>
        <w:tab/>
      </w:r>
      <w:r>
        <w:t>TJ Sokol Mistřín D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D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TJ Sokol Vracov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14.02.25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07.02.25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07.03.25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28.03.25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11.04.25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Vracov C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D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D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D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D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D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D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18.01.25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D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D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D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Mistřín D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21.03.25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D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SK Baník Ratíškovice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Valtice 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Vracov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D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 STAK Domanín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01.02.25</w:t>
      </w:r>
      <w:r>
        <w:tab/>
      </w:r>
      <w:r>
        <w:t>so</w:t>
      </w:r>
      <w:r>
        <w:tab/>
      </w:r>
      <w:r>
        <w:t>14:30</w:t>
      </w:r>
      <w:r>
        <w:tab/>
      </w:r>
      <w:r>
        <w:t>TJ Jiskra Kyjov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07.02.25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 Baník Ratíškovice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D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SK STAK Domanín 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14.03.25</w:t>
      </w:r>
      <w:r>
        <w:tab/>
      </w:r>
      <w:r>
        <w:t>pá</w:t>
      </w:r>
      <w:r>
        <w:tab/>
      </w:r>
      <w:r>
        <w:t>19:30</w:t>
      </w:r>
      <w:r>
        <w:tab/>
      </w:r>
      <w:r>
        <w:t>TJ Sokol Vracov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Jiskra Kyjov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D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12.04.25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Mistřín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STAK Domanín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Domanín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83 Domanín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Richard Juřík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604 578 690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skstak@seznam.cz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Vašina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737 445 983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vasinaz@seznam.cz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Kyjov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Kyjov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Mezivodí 2233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697 01 Kyjov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Paulíčková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728 151 872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e.paulickova@seznam.cz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Svozil ml.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Břečka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603 833 973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Zdražil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724 279 743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argsmudl@seznam.cz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Valtice 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Valtice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Boční 1013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691 42 Valtice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Čech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702 498 395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cech.ladik@seznam.cz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Herzán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721 587 430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sylvapro@seznam.cz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