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Luděk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Radovan Kadlec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Špaček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Radovan Kadlec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Špaček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Radovan Kadlec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Radovan Kadlec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Radovan Kadlec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Radovan Kadlec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Radovan Kadlec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Radovan Kadlec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Kuchařovice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Koplík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Jiskra Čejkovice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>KK Vyškov D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Jiskra Čejkovice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30.03.25</w:t>
      </w:r>
      <w:r>
        <w:tab/>
      </w:r>
      <w:r>
        <w:t>ne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>KK Vyškov D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>KK Vyškov D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08.02.25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09.03.25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KK Jiskra Čejkovice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27.10.24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17:00</w:t>
      </w:r>
      <w:r>
        <w:tab/>
      </w:r>
      <w:r>
        <w:t>KK Vyškov D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Dubňany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Sokol Litenčice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>KK Vyškov D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30.03.25</w:t>
      </w:r>
      <w:r>
        <w:tab/>
      </w:r>
      <w:r>
        <w:t>ne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16.03.25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26.10.24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17.11.24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16.02.25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08.02.25</w:t>
      </w:r>
      <w:r>
        <w:tab/>
      </w:r>
      <w:r>
        <w:t>so</w:t>
      </w:r>
      <w:r>
        <w:tab/>
      </w:r>
      <w:r>
        <w:t>17:00</w:t>
      </w:r>
      <w:r>
        <w:tab/>
      </w:r>
      <w:r>
        <w:t>KK Vyškov D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30.03.25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Kuchařovice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17:00</w:t>
      </w:r>
      <w:r>
        <w:tab/>
      </w:r>
      <w:r>
        <w:t>KK Vyškov D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30.03.25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Kuchařovice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Kuchařovice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01.12.24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17:00</w:t>
      </w:r>
      <w:r>
        <w:tab/>
      </w:r>
      <w:r>
        <w:t>KK Vyškov D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SKK Dubňany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D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D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D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D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D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D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D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D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D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D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D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13.04.25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17:00</w:t>
      </w:r>
      <w:r>
        <w:tab/>
      </w:r>
      <w:r>
        <w:t>KK Vyškov D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02.02.25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29.09.24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17:00</w:t>
      </w:r>
      <w:r>
        <w:tab/>
      </w:r>
      <w:r>
        <w:t>KK Vyškov D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Vracov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16:30</w:t>
      </w:r>
      <w:r>
        <w:tab/>
      </w:r>
      <w:r>
        <w:t>KK Jiskra Čejkovice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TJ Sokol Kuchařovice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20.10.24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Kuchařovice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17:00</w:t>
      </w:r>
      <w:r>
        <w:tab/>
      </w:r>
      <w:r>
        <w:t>KK Vyškov D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Vracov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Čejkovice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Čejkovice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Novosády 804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15 Čejkovice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Hlinecký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608 198 895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kuzelky-cejkovice@seznam.cz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Komosný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776 596 569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simier.rowdies@seznam.cz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Koplík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607 792 279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koplikt@seznam.cz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ml. Svozil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Kratochvíla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606 752 341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Sokol Litenčice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Litenčice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Litenčice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768 13 Litenčice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Kristová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724 157 203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kristovaalena@seznam.cz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Kuchařovice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Jalůvka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775 490 721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kachla44@seznam.cz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Kasal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724 837 751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z.kasal@email.cz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Radovan Kadlec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774 889 391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radkadlec@seznam.cz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Jelínek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603 883 075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jelinekfra@seznam.cz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Holešinský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776 728 536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succubus@email.cz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602 240 639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Klimentík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603 329 379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