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Zdražilová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15:00</w:t>
      </w:r>
      <w:r>
        <w:tab/>
      </w:r>
      <w:r>
        <w:t>Unie Hlubina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VOKD Poruba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VOKD Poruba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VOKD Poruba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Nový Jičín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04.04.25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Nový Jičín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Unie Hlubina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Unie Hlubina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Unie Hlubina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Unie Hlubina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15:30</w:t>
      </w:r>
      <w:r>
        <w:tab/>
      </w:r>
      <w:r>
        <w:t>TJ VOKD Poruba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Unie Hlubina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Unie Hlubina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Bohumín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15:00</w:t>
      </w:r>
      <w:r>
        <w:tab/>
      </w:r>
      <w:r>
        <w:t>Unie Hlubina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˝D˝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Bohumín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15:00</w:t>
      </w:r>
      <w:r>
        <w:tab/>
      </w:r>
      <w:r>
        <w:t>Unie Hlubina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>TJ Horní Benešov ˝D˝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04.04.25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Bohumín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˝D˝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˝D˝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˝D˝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˝D˝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Unie Hlubina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Bohumín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