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Tobolová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Prostějov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Prostějov ˝B˝</w:t>
      </w:r>
      <w:r>
        <w:t> - SKK Ostrava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Prostějov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Prostějov ˝B˝</w:t>
      </w:r>
      <w:r>
        <w:t> - Sokol Přemyslovice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Prostějov ˝B˝</w:t>
      </w:r>
      <w:r>
        <w:t> - TJ Sokol Sedlnice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Prostějov ˝B˝</w:t>
      </w:r>
      <w:r>
        <w:t> - Opava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Prostějov ˝B˝</w:t>
      </w:r>
      <w:r>
        <w:t> - SKK Jeseník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Prostějov ˝B˝</w:t>
      </w:r>
      <w:r>
        <w:t> - TJ Sokol Bohumín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Prostějov ˝B˝</w:t>
      </w:r>
      <w:r>
        <w:t> - TJ Spartak Bílovec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Prostějov ˝B˝</w:t>
      </w:r>
      <w:r>
        <w:t> - TJ Odry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Prostějov ˝B˝</w:t>
      </w:r>
      <w:r>
        <w:t> - TJ Michálkovice ˝A˝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Prostějov ˝B˝</w:t>
      </w:r>
      <w:r>
        <w:t> - TJ Horní Benešov ˝B˝</w:t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Prostějov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TJ Prostějov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Sokol Přemyslovice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Spartak Bílovec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Ostrava ˝A˝</w:t>
      </w:r>
      <w:r>
        <w:t> - TJ Sokol Bohumín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Odry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Michálkovice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19.11.24</w:t>
      </w:r>
      <w:r>
        <w:tab/>
      </w:r>
      <w:r>
        <w:t>út</w:t>
      </w:r>
      <w:r>
        <w:tab/>
      </w:r>
      <w:r>
        <w:t>16:00</w:t>
      </w:r>
      <w:r>
        <w:tab/>
      </w:r>
      <w:r>
        <w:t>Opava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Horní Benešov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Prostějov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Ostrava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Sedlnice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Opava ˝B˝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SKK Jeseník ˝A˝</w:t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Prostějov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Sokol Přemyslovice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SKK Jeseník ˝A˝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Bílovec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Sedlnice ˝A˝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Opava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Prostějov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SKK Ostrava ˝A˝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Odry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Michálkovice ˝A˝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>Opava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Horní Benešov ˝B˝</w:t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SKK Jeseník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 ˝B˝</w:t>
      </w:r>
      <w:r>
        <w:t> - TJ Sokol Bohumín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Prostějov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Opava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Spartak Bílovec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Sokol Přemyslovice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Sokol Sedlnice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Horní Benešov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TJ Prostějov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SKK Ostrava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Odry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˝B˝</w:t>
      </w:r>
      <w:r>
        <w:t> - TJ Michálkovice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Opava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Sedlnice ˝A˝</w:t>
      </w:r>
      <w:r>
        <w:t> - TJ Sokol Bohumín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Michálkovice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Prostějov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Ostrava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14.12.24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Sedlnice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Sokol Přemyslovice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Jeseník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Prostějov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Spartak Bílovec ˝A˝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Odry ˝B˝</w:t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Michálkovice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Opava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SKK Jeseník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Sokol Bohumín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Prostějov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Spartak Bílovec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Odry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Sokol Sedlnice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Sokol Přemyslovice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TJ Horní Benešov ˝B˝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Prostějov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Michálkovice ˝A˝</w:t>
      </w:r>
      <w:r>
        <w:t> - SKK Ostrava ˝A˝</w:t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Michálkovice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Michálkovice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26.10.24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17:00</w:t>
      </w:r>
      <w:r>
        <w:tab/>
      </w:r>
      <w:r>
        <w:t>TJ Horní Benešov ˝B˝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14.12.24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TJ Sokol Bohumín ˝B˝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TJ Prostějov ˝B˝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Opava ˝B˝</w:t>
      </w:r>
      <w:r>
        <w:t> - SKK Ostrava ˝A˝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Opava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TJ Odry ˝B˝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TJ Sokol Sedlnice ˝A˝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TJ Michálkovice ˝A˝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Sokol Přemyslovice ˝B˝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TJ Horní Benešov ˝B˝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SKK Jeseník ˝A˝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26.03.25</w:t>
      </w:r>
      <w:r>
        <w:tab/>
      </w:r>
      <w:r>
        <w:t>st</w:t>
      </w:r>
      <w:r>
        <w:tab/>
      </w:r>
      <w:r>
        <w:t>16:00</w:t>
      </w:r>
      <w:r>
        <w:tab/>
      </w:r>
      <w:r>
        <w:t>TJ Sokol Bohumín ˝B˝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TJ Prostějov ˝B˝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Opava ˝B˝</w:t>
      </w:r>
      <w:r>
        <w:t> - TJ Spartak Bílovec ˝A˝</w:t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Odry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Michálkovice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˝B˝</w:t>
      </w:r>
      <w:r>
        <w:t> - Opava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SKK Jeseník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Bohumín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Prostějov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Spartak Bílovec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Horní Benešov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Sokol Sedlnice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Sokol Přemyslovice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TJ Prostějov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SKK Ostrava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Jeseník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Sedlnice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Opava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Sokol Přemyslovice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Bohumín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TJ Prostějov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SKK Ostrava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Spartak Bílovec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Odry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Michálkovice ˝A˝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Sokol Přemyslovice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Prostějov ˝B˝</w:t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>TJ Odry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Sedlnice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14:00</w:t>
      </w:r>
      <w:r>
        <w:tab/>
      </w:r>
      <w:r>
        <w:t>SKK Ostrava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17:00</w:t>
      </w:r>
      <w:r>
        <w:tab/>
      </w:r>
      <w:r>
        <w:t>TJ Horní Benešov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15:00</w:t>
      </w:r>
      <w:r>
        <w:tab/>
      </w:r>
      <w:r>
        <w:t>Sokol Přemyslovice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>TJ Prostějov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Ostrava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Spartak Bílovec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Bohumín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Odry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Sedlnice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Michálkovice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26.03.25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˝B˝</w:t>
      </w:r>
      <w:r>
        <w:t> - Opava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Horní Benešov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Jeseník ˝A˝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Sokol Přemyslovice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Prostějov ˝B˝</w:t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Michálkovice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SKK Ostrava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Opava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Spartak Bílovec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TJ Prostějov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 Prostějov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Přemyslovice ˝B˝</w:t>
      </w:r>
      <w:r>
        <w:t> - SKK Jeseník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Odry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Sokol Bohumín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Sokol Sedlnice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Prostějov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TJ Michálkovice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Michalkovice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SKK Ostrava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Opava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Spartak Bílovec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Přemyslovice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SKK Jeseník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Odry ˝B˝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>TJ Sokol Bohumín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Sokol Přemyslovice ˝B˝</w:t>
      </w:r>
      <w:r>
        <w:t> - TJ Sokol Sedlnice ˝A˝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Jurda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737 350 658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jujo@centrum.cz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Pavlosek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725 947 902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pavlosek.j@seznam.cz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Gajdičiar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732 721 214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gajdiciar@seznam.cz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Michálkovice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