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VOKD Poruba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VOKD Poruba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TJ VOKD Poruba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Sedlnice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>TJ Sokol Bohumín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Bílovec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Dobroslavice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>TJ VOKD Poruba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>TJ Sokol Sedlnice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>TJ Sokol Dobroslavice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>TJ VOKD Poruba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>TJ Sokol Bohumín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>TJ Spartak Bílovec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