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Čiháková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Dařílek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Zalabák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Zahálka Tomáě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Dařílek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Dařílek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Marušák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Dařílek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Marušák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Piskoř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Dařílek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Marušák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Bižuterie Jablonec n.N.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Sklenář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Šluknov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Verneřice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Ústí n. L.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ASK Lovosice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SKK Bílina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Kuželky Česká Lípa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Bižuterie Jablonec n.N.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Liberec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Kovostroj Děčín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KO Česká Kamenice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Jiskra Nový Bor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Kuželky Česká Lípa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TJ Bižuterie Jablonec n.N.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Liberec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Ústí n. L. B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Kovostroj Děčín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Liberec B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KO Česká Kamenice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Jiskra Nový Bor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Kuželky Česká Lípa B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n.N.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VTŽ Chomutov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 Verneřice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ASK Lovosice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Šluknov</w:t>
      </w:r>
      <w:r>
        <w:t> - SKK Bílina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Kuželky Česká Lípa B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Bižuterie Jablonec n.N.</w:t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VTŽ Chomutov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Ústí n. L.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Bižuterie Jablonec n.N.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Verneřice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ASK Lovosice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16:00</w:t>
      </w:r>
      <w:r>
        <w:tab/>
      </w:r>
      <w:r>
        <w:t>TJ Jiskra Nový Bor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SKK Bílina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Kuželky Česká Lípa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n.N.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Liberec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Šluknov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KO Česká Kamenice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Jiskra Nový Bor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07.04.25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Kovostroj Děčín</w:t>
      </w:r>
      <w:r>
        <w:t> - TJ Kuželky Česká Lípa B</w:t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n.N.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Lokomotiva Liberec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SK Šluknov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Kuželky Česká Lípa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B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KO Česká Kamenice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Jiskra Nový Bor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20.01.25</w:t>
      </w:r>
      <w:r>
        <w:tab/>
      </w:r>
      <w:r>
        <w:t>po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Bižuterie Jablonec n.N.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VTŽ Chomutov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Kovostroj Děčín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ASK Lovosice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Verneřice</w:t>
      </w:r>
      <w:r>
        <w:t> - SKK Bílina</w:t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10:00</w:t>
      </w:r>
      <w:r>
        <w:tab/>
      </w:r>
      <w:r>
        <w:t>TJ Kuželky Česká Lípa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Bižuterie Jablonec n.N.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KO Česká Kamenice</w:t>
      </w:r>
      <w:r>
        <w:t> - SKK Bílina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Kovostroj Děčín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ASK Lovosice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16:00</w:t>
      </w:r>
      <w:r>
        <w:tab/>
      </w:r>
      <w:r>
        <w:t>TJ Jiskra Nový Bor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Kuželky Česká Lípa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n.N.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Liberec B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Šluknov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Verneřice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Jiskra Nový Bor</w:t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Kuželky Česká Lípa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Bižuterie Jablonec n.N.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Liberec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Jiskra Nový Bor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 Šluknov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 Verneřice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SKK Bílina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Kuželky Česká Lípa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Bižuterie Jablonec n.N.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Liberec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VTŽ Chomutov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Kovostroj Děčín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KO Česká Kamenice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16:00</w:t>
      </w:r>
      <w:r>
        <w:tab/>
      </w:r>
      <w:r>
        <w:t>TJ Lokomotiva Ústí n. L.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Nový 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16:50</w:t>
      </w:r>
      <w:r>
        <w:tab/>
      </w:r>
      <w:r>
        <w:t/>
      </w:r>
      <w:r>
        <w:rPr>
          <w:color w:val="00B050"/>
        </w:rPr>
        <w:t>TJ Jiskra Nový Bor</w:t>
      </w:r>
      <w:r>
        <w:t> - SKK Bílina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Jiskra Nový Bor</w:t>
      </w:r>
      <w:r>
        <w:t> - TJ Bižuterie Jablonec n.N.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TJ VTŽ Chomutov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Jiskra Nový Bor</w:t>
      </w:r>
      <w:r>
        <w:t> - TJ Kovostroj Děčín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Jiskra Nový Bor</w:t>
      </w:r>
      <w:r>
        <w:t> - KO Česká Kamenice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ASK Lovosice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Ústí n. L. B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Kuželky Česká Lípa B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n.N.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Liberec B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08.02.25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Šluknov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Verneřice</w:t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Bílina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ASK Lovosice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16:50</w:t>
      </w:r>
      <w:r>
        <w:tab/>
      </w:r>
      <w:r>
        <w:t>TJ Jiskra Nový Bor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TJ Kuželky Česká Lípa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16:00</w:t>
      </w:r>
      <w:r>
        <w:tab/>
      </w:r>
      <w:r>
        <w:t>KO Česká Kamenice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Bižuterie Jablonec n.N.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Liberec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 Šluknov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 Verneřice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KO Česká Kamenice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Jiskra Nový Bor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Kuželky Česká Lípa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Bižuterie Jablonec n.N.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Liberec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VTŽ Chomutov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13.04.25</w:t>
      </w:r>
      <w:r>
        <w:tab/>
      </w:r>
      <w:r>
        <w:t>ne</w:t>
      </w:r>
      <w:r>
        <w:tab/>
      </w:r>
      <w:r>
        <w:t>10:00</w:t>
      </w:r>
      <w:r>
        <w:tab/>
      </w:r>
      <w:r>
        <w:t>SK Šluknov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Kovostroj Děčín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15:00</w:t>
      </w:r>
      <w:r>
        <w:tab/>
      </w:r>
      <w:r>
        <w:t>SK Verneřice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Kuželky Česká Lípa B</w:t>
      </w:r>
      <w:r>
        <w:t> - KO Česká Kamenice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Jiskra Nový Bor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Kuželky Česká Lípa B</w:t>
      </w:r>
      <w:r>
        <w:t> - TJ Bižuterie Jablonec n.N.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Kuželky Česká Lípa B</w:t>
      </w:r>
      <w:r>
        <w:t> - TJ VTŽ Chomutov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Kuželky Česká Lípa B</w:t>
      </w:r>
      <w:r>
        <w:t> - TJ Kovostroj Děčín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SK Verneřice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Kuželky Česká Lípa B</w:t>
      </w:r>
      <w:r>
        <w:t> - ASK Lovosice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Kuželky Česká Lípa B</w:t>
      </w:r>
      <w:r>
        <w:t> - SKK Bílina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Kuželky Česká Lípa B</w:t>
      </w:r>
      <w:r>
        <w:t> - TJ Lokomotiva Ústí n. L. B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n.N.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Kuželky Česká Lípa B</w:t>
      </w:r>
      <w:r>
        <w:t> - TJ Lokomotiva Liberec B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Kuželky Česká Lípa B</w:t>
      </w:r>
      <w:r>
        <w:t> - SK Šluknov</w:t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07.04.25</w:t>
      </w:r>
      <w:r>
        <w:tab/>
      </w:r>
      <w:r>
        <w:t>po</w:t>
      </w:r>
      <w:r>
        <w:tab/>
      </w:r>
      <w:r>
        <w:t>16:00</w:t>
      </w:r>
      <w:r>
        <w:tab/>
      </w:r>
      <w:r>
        <w:t>TJ Kovostroj Děčín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</w:t>
      </w:r>
      <w:r>
        <w:t> - SK Verneřice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Bižuterie Jablonec n.N.</w:t>
      </w:r>
      <w:r>
        <w:t> - ASK Lovosice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16:00</w:t>
      </w:r>
      <w:r>
        <w:tab/>
      </w:r>
      <w:r>
        <w:t>TJ Jiskra Nový Bor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Bižuterie Jablonec n.N.</w:t>
      </w:r>
      <w:r>
        <w:t> - SKK Bílina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Kuželky Česká Lípa B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Ústí n. L. B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</w:t>
      </w:r>
      <w:r>
        <w:t> - TJ Lokomotiva Liberec B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</w:t>
      </w:r>
      <w:r>
        <w:t> - SK Šluknov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</w:t>
      </w:r>
      <w:r>
        <w:t> - TJ Kovostroj Děčín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</w:t>
      </w:r>
      <w:r>
        <w:t> - KO Česká Kamenice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</w:t>
      </w:r>
      <w:r>
        <w:t> - TJ Jiskra Nový Bor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</w:t>
      </w:r>
      <w:r>
        <w:t> - TJ Kuželky Česká Lípa B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Bižuterie Jablonec n.N.</w:t>
      </w:r>
      <w:r>
        <w:t> - TJ Lokomotiva Ústí n. L. B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Bižuterie Jablonec n.N.</w:t>
      </w:r>
      <w:r>
        <w:t> - TJ VTŽ Chomutov</w:t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Bižuterie Jablonec n.N.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Kovostroj Děčín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KO Česká Kamenice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Jiskra Nový Bor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Kuželky Česká Lípa B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Bižuterie Jablonec n.N.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Liberec B</w:t>
      </w:r>
      <w:r>
        <w:t> - TJ VTŽ Chomutov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Šluknov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Verneřice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Liberec B</w:t>
      </w:r>
      <w:r>
        <w:t> - ASK Lovosice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Liberec B</w:t>
      </w:r>
      <w:r>
        <w:t> - SKK Bílina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Kuželky Česká Lípa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Bižuterie Jablonec n.N.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Lokomotiva Ústí n. L. B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Jiskra Nový Bor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Šluknov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Bílina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Kovostroj Děčín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Kuželky Česká Lípa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Verneřice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Ústí n. L. B</w:t>
      </w:r>
      <w:r>
        <w:t> - TJ Bižuterie Jablonec n.N.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Česká Kamenice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Liberec B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16:00</w:t>
      </w:r>
      <w:r>
        <w:tab/>
      </w:r>
      <w:r>
        <w:t>TJ Jiskra Nový Bor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Nový Bor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Šluknov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Kovostroj Děčín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Kuželky Česká Lípa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TJ Kuželky Česká Lípa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Verneřice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TJ Bižuterie Jablonec n.N.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TJ Bižuterie Jablonec nad Nisou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KO Česká Kamenice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Ústí n. L. B</w:t>
      </w:r>
      <w:r>
        <w:t> - ASK Lovosice</w:t>
      </w:r>
      <w:r>
        <w:tab/>
      </w:r>
      <w:r>
        <w:rPr>
          <w:sz w:val="14"/>
          <w:szCs w:val="14"/>
        </w:rPr>
        <w:t>TJ Lokomotiva Ústí nad Labem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