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Martinů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Bilíček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Bilíček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Keprt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Sedlář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Bilíček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Martinů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Keprt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Bilíček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Bilíček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Riedel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Jurda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Jiskra Rýmařov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12:30</w:t>
      </w:r>
      <w:r>
        <w:tab/>
      </w:r>
      <w:r>
        <w:t>TJ Opava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Rýmařov 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14.12.24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15.10.24</w:t>
      </w:r>
      <w:r>
        <w:tab/>
      </w:r>
      <w:r>
        <w:t>út</w:t>
      </w:r>
      <w:r>
        <w:tab/>
      </w:r>
      <w:r>
        <w:t>18:00</w:t>
      </w:r>
      <w:r>
        <w:tab/>
      </w:r>
      <w:r>
        <w:t>TJ Prostějov ˝A˝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>TJ Horní Benešov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Opava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>Sokol Přemyslovice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Opava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Opava 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Opava 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Opava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Opava 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Horní Benešov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18.03.25</w:t>
      </w:r>
      <w:r>
        <w:tab/>
      </w:r>
      <w:r>
        <w:t>út</w:t>
      </w:r>
      <w:r>
        <w:tab/>
      </w:r>
      <w:r>
        <w:t>17:00</w:t>
      </w:r>
      <w:r>
        <w:tab/>
      </w:r>
      <w:r>
        <w:t>KK Jiskra Rýmařov 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12:30</w:t>
      </w:r>
      <w:r>
        <w:tab/>
      </w:r>
      <w:r>
        <w:t>TJ Opava 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Sokol Přemyslovice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12:30</w:t>
      </w:r>
      <w:r>
        <w:tab/>
      </w:r>
      <w:r>
        <w:t>TJ Opava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Litovel ˝A˝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12:30</w:t>
      </w:r>
      <w:r>
        <w:tab/>
      </w:r>
      <w:r>
        <w:t>TJ Opava 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24.11.24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Přemyslovice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Přemyslovice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VKK Vsetín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Luhačovice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B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08.10.24</w:t>
      </w:r>
      <w:r>
        <w:tab/>
      </w:r>
      <w:r>
        <w:t>út</w:t>
      </w:r>
      <w:r>
        <w:tab/>
      </w:r>
      <w:r>
        <w:t>17:30</w:t>
      </w:r>
      <w:r>
        <w:tab/>
      </w:r>
      <w:r>
        <w:t>TJ Tatran Litovel ˝A˝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17:00</w:t>
      </w:r>
      <w:r>
        <w:tab/>
      </w:r>
      <w:r>
        <w:t>TJ Horní Benešov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03.12.24</w:t>
      </w:r>
      <w:r>
        <w:tab/>
      </w:r>
      <w:r>
        <w:t>út</w:t>
      </w:r>
      <w:r>
        <w:tab/>
      </w:r>
      <w:r>
        <w:t>17:00</w:t>
      </w:r>
      <w:r>
        <w:tab/>
      </w:r>
      <w:r>
        <w:t>TJ Opava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B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Prostějov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15.10.24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Prostějov ˝A˝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12:30</w:t>
      </w:r>
      <w:r>
        <w:tab/>
      </w:r>
      <w:r>
        <w:t>TJ Opava 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Rýmařov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Stárek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735 271 107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ladislavstarek1@seznam.cz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602 732 524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hendrych@alfun.cz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Heinisch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johny.heinisch@centrum.cz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Tatran Litovel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Talášek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603 722 590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mirek@talasek.cz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VKK Vsetín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Novosad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737 911 451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novesta@seznam.cz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Luhačovice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602 740 255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konecny354@gmail.com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Horňák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732 604 033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lukihornak@seznam.cz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jirik.kohoutek@email.cz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Kohutek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722742929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akohutek@seznam.cz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Prostějov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720189076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