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Otakar Lukáč,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Máca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Radil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Máca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Radil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Radil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Radil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Otakar Lukáč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Vítězslav Nejedlík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Tužil, 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Čes.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Centropen Dačice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A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Loko. České Budějovice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15:00</w:t>
      </w:r>
      <w:r>
        <w:tab/>
      </w:r>
      <w:r>
        <w:t>TJ Sokol Brno IV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Brno IV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A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Loko. České Budějovice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11.09.24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Telnice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A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Loko. České Budějovice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15:00</w:t>
      </w:r>
      <w:r>
        <w:tab/>
      </w:r>
      <w:r>
        <w:t>TJ Sokol Brno IV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28.10.24</w:t>
      </w:r>
      <w:r>
        <w:tab/>
      </w:r>
      <w:r>
        <w:t>po</w:t>
      </w:r>
      <w:r>
        <w:tab/>
      </w:r>
      <w:r>
        <w:t>10:00</w:t>
      </w:r>
      <w:r>
        <w:tab/>
      </w:r>
      <w:r>
        <w:t>TJ Loko. České Budějovice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A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Brno IV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17:00</w:t>
      </w:r>
      <w:r>
        <w:tab/>
      </w:r>
      <w:r>
        <w:t>KK Vyškov B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Loko. České Budějovice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A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A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A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A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A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A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A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16.12.24</w:t>
      </w:r>
      <w:r>
        <w:tab/>
      </w:r>
      <w:r>
        <w:t>po</w:t>
      </w:r>
      <w:r>
        <w:tab/>
      </w:r>
      <w:r>
        <w:t>17:30</w:t>
      </w:r>
      <w:r>
        <w:tab/>
      </w:r>
      <w:r>
        <w:t>KK Vyškov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A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A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A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15:00</w:t>
      </w:r>
      <w:r>
        <w:tab/>
      </w:r>
      <w:r>
        <w:t>TJ Sokol Brno IV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Brno IV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Brno IV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Brno IV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Brno IV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Brno IV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A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Brno IV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Loko. České Budějovice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Brno IV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Brno IV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Brno IV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Brno IV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09:30</w:t>
      </w:r>
      <w:r>
        <w:tab/>
      </w:r>
      <w:r>
        <w:t>TJ Loko. České Budějovice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Brno IV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B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B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Nové Město na Moravě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A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11.02.25</w:t>
      </w:r>
      <w:r>
        <w:tab/>
      </w:r>
      <w:r>
        <w:t>út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Loko. České Budějovice 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Nové Město na Moravě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Loko.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 České Budějovice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Brno IV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Loko. České Budějovice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28.10.24</w:t>
      </w:r>
      <w:r>
        <w:tab/>
      </w:r>
      <w:r>
        <w:t>po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 České Budějovice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 České Budějovice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 České Budějovice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 České Budějovice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A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 České Budějovice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 České Budějovice 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 České Budějovice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 České Budějovice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Loko. České Budějovice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Loko.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A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Loko. České Budějovice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Slavonice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15:00</w:t>
      </w:r>
      <w:r>
        <w:tab/>
      </w:r>
      <w:r>
        <w:t>TJ Sokol Brno IV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Brno IV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17:30</w:t>
      </w:r>
      <w:r>
        <w:tab/>
      </w:r>
      <w:r>
        <w:t>TJ Sokol Slavonice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A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Loko. České Budějovice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11.09.24</w:t>
      </w:r>
      <w:r>
        <w:tab/>
      </w:r>
      <w:r>
        <w:t>st</w:t>
      </w:r>
      <w:r>
        <w:tab/>
      </w:r>
      <w:r>
        <w:t>18:00</w:t>
      </w:r>
      <w:r>
        <w:tab/>
      </w:r>
      <w:r>
        <w:t>KK Orel Telnice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Loko.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A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15:00</w:t>
      </w:r>
      <w:r>
        <w:tab/>
      </w:r>
      <w:r>
        <w:t>TJ Sokol Brno IV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>KK Vyškov B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Nové Město na Moravě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Loko. České Budějovice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Slavonice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