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Minerva Opava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Minerva Opava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Opava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Horní Benešov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11.01.14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-- volný los --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Horní Benešov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Opava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SKK Jeseník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Hranice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Sokol Přemyslovice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Pozemstav Prostějov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Minerva Opava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Sedlnice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 Krnov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Lipník nad Bečvou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Minerva Opava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 Odry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Lipník nad Bečvou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Lipník nad Bečvou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Sedlnice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Sedlnice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Pozemstav Prostějov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Pozemstav Prostějov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11.01.14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Jeseník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Přemyslovice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Krnov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16.09.14</w:t>
      </w:r>
      <w:r>
        <w:tab/>
      </w:r>
      <w:r>
        <w:t>út</w:t>
      </w:r>
      <w:r>
        <w:tab/>
      </w:r>
      <w:r>
        <w:t>17:00</w:t>
      </w:r>
      <w:r>
        <w:tab/>
      </w:r>
      <w:r>
        <w:t>TJ  Odry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 Krnov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Odry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 Odry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 Odry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Hranice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11.01.14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Hranice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22.11.14</w:t>
      </w:r>
      <w:r>
        <w:tab/>
      </w:r>
      <w:r>
        <w:t>so</w:t>
      </w:r>
      <w:r>
        <w:tab/>
      </w:r>
      <w:r>
        <w:t>16:00</w:t>
      </w:r>
      <w:r>
        <w:tab/>
      </w:r>
      <w:r>
        <w:t>TJ Sokol Sedlnice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04.10.14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11.10.14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08.11.14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17.01.15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07.02.15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28.02.15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21.03.15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Minerva Opava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04.04.15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Fischer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alfi598@gmail.com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-- volný los --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Malíšek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736282794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malda2005@volny.cz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Lipník nad Bečvou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Lipník nad Bečvou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Svat. Čecha 1641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751 31 Lipník nad Bečvou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606 618 600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perina1@seznam.cz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777343693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Pozemstav Prostějov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Jurda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737 350 658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jujo@centrum.cz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Krnov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Krnov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Smetanův Okruh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794 01 Krnov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Kotrla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776 897 240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vlastakotrla@seznam.cz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Odry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Hranice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Hranice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Teplická 290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753 01 Hranice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Terrichová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737 489 382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vozakovazdenka@seznam.cz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 Horák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602 792 182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horak@kunst.cz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Vágner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774195571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karel.vagner@centrum.cz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