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Wittwar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Flaišhanzová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Novotny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Praha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Praha B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Duchcov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>SK Škoda VS Plzeň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11:00</w:t>
      </w:r>
      <w:r>
        <w:tab/>
      </w:r>
      <w:r>
        <w:t>SK Žižkov Praha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15:00</w:t>
      </w:r>
      <w:r>
        <w:tab/>
      </w:r>
      <w:r>
        <w:t>TJ Sokol Duchcov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Žatec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Duchcov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08.02.25</w:t>
      </w:r>
      <w:r>
        <w:tab/>
      </w:r>
      <w:r>
        <w:t>so</w:t>
      </w:r>
      <w:r>
        <w:tab/>
      </w:r>
      <w:r>
        <w:t>11:00</w:t>
      </w:r>
      <w:r>
        <w:tab/>
      </w:r>
      <w:r>
        <w:t>SK Žižkov Praha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Duchcov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Duchcov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Kuželky Jiskra Hazlov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 Žižkov Praha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 Žižkov Praha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Duchcov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Duchcov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Dobřany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18:00</w:t>
      </w:r>
      <w:r>
        <w:tab/>
      </w:r>
      <w:r>
        <w:t>KK Slavoj Praha B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Duchcov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Duchcov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KK Slavoj Praha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Duchcov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Duchcov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Holýšov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Duchcov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Duchcov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>Kuželky Jiskra Hazlov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Duchcov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Dobřany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Holýšov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17:00</w:t>
      </w:r>
      <w:r>
        <w:tab/>
      </w:r>
      <w:r>
        <w:t>KK Slavoj Praha B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Žatec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TJ Radlice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Holýšov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724056866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jhendrych@hbgroup.cz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Plzeň 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601333921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Bučko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603 797 457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janambra@seznam.cz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Hurník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731 411 763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vladimir.hurnik@seznam.cz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Holýšov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775961341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