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Středočeský krajský přebor I. třídy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Hejduk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Stárek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Drábková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Cukr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Hejduk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Drábková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Cukr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Leoš Chalupa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Brachovec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Nový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Cukr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Hejduk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Anděl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Stárek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Zborník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Nový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Drábková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Stárek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Cukr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Hejduk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Cukr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Stárek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Hejduk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Stárek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Cukr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Volhejn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Stárek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Hejduk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Zborník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Drábková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Cukr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Brachovec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Stárek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Zborník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Cukr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Stárek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Volhejn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Kocourek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Zborník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Stárek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Cukr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Zborník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Kocourek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Zborník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Cukr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Kocourek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Zborník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Brachovec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Hejduk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Kosmonosy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D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Kosmonosy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KK Kosmonosy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D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KK Kosmonosy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D</w:t>
      </w:r>
      <w:r>
        <w:t> - KK Vlašim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19:30</w:t>
      </w:r>
      <w:r>
        <w:tab/>
      </w:r>
      <w:r>
        <w:t>KK Sadská B - </w:t>
      </w:r>
      <w:r>
        <w:rPr>
          <w:color w:val="00B050"/>
        </w:rPr>
        <w:t>KK Kosmonosy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D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Kostelec n.Č.l. A - </w:t>
      </w:r>
      <w:r>
        <w:rPr>
          <w:color w:val="00B050"/>
        </w:rPr>
        <w:t>KK Kosmonosy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04.11.24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D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KK Kosmonosy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D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05.12.24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B - </w:t>
      </w:r>
      <w:r>
        <w:rPr>
          <w:color w:val="00B050"/>
        </w:rPr>
        <w:t>KK Kosmonosy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Kosmonosy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Kosmonosy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D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11.02.25</w:t>
      </w:r>
      <w:r>
        <w:tab/>
      </w:r>
      <w:r>
        <w:t>út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Kosmonosy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D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>KK Vlašim C - </w:t>
      </w:r>
      <w:r>
        <w:rPr>
          <w:color w:val="00B050"/>
        </w:rPr>
        <w:t>KK Kosmonosy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06.03.25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D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12.03.25</w:t>
      </w:r>
      <w:r>
        <w:tab/>
      </w:r>
      <w:r>
        <w:t>st</w:t>
      </w:r>
      <w:r>
        <w:tab/>
      </w:r>
      <w:r>
        <w:t>18:30</w:t>
      </w:r>
      <w:r>
        <w:tab/>
      </w:r>
      <w:r>
        <w:t>KK Jiří Poděbrady B - </w:t>
      </w:r>
      <w:r>
        <w:rPr>
          <w:color w:val="00B050"/>
        </w:rPr>
        <w:t>KK Kosmonosy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D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KK Kosmonosy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D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10.04.25</w:t>
      </w:r>
      <w:r>
        <w:tab/>
      </w:r>
      <w:r>
        <w:t>čt</w:t>
      </w:r>
      <w:r>
        <w:tab/>
      </w:r>
      <w:r>
        <w:t>19:30</w:t>
      </w:r>
      <w:r>
        <w:tab/>
      </w:r>
      <w:r>
        <w:t>KK Kolín B - </w:t>
      </w:r>
      <w:r>
        <w:rPr>
          <w:color w:val="00B050"/>
        </w:rPr>
        <w:t>KK Kosmonosy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15.04.25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D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Lhotka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19.09.24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B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KK Kosmonosy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KK Vlašim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19:30</w:t>
      </w:r>
      <w:r>
        <w:tab/>
      </w:r>
      <w:r>
        <w:t>KK Sadská B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Kostelec n.Č.l. A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16.01.25</w:t>
      </w:r>
      <w:r>
        <w:tab/>
      </w:r>
      <w:r>
        <w:t>čt</w:t>
      </w:r>
      <w:r>
        <w:tab/>
      </w:r>
      <w:r>
        <w:t>19:30</w:t>
      </w:r>
      <w:r>
        <w:tab/>
      </w:r>
      <w:r>
        <w:t>KK Kolín B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06.02.25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D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Lhotka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21.02.25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25.02.25</w:t>
      </w:r>
      <w:r>
        <w:tab/>
      </w:r>
      <w:r>
        <w:t>út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>KK Vlašim C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Kovohutě Příbram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>KK Kolín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03.10.24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D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Kovohutě Příbram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>KK Vlašim C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27.11.24</w:t>
      </w:r>
      <w:r>
        <w:tab/>
      </w:r>
      <w:r>
        <w:t>st</w:t>
      </w:r>
      <w:r>
        <w:tab/>
      </w:r>
      <w:r>
        <w:t>18:00</w:t>
      </w:r>
      <w:r>
        <w:tab/>
      </w:r>
      <w:r>
        <w:t>KK Jiří Poděbrady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28.01.25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06.02.25</w:t>
      </w:r>
      <w:r>
        <w:tab/>
      </w:r>
      <w:r>
        <w:t>čt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Kosmonosy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Vlašim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28.03.25</w:t>
      </w:r>
      <w:r>
        <w:tab/>
      </w:r>
      <w:r>
        <w:t>pá</w:t>
      </w:r>
      <w:r>
        <w:tab/>
      </w:r>
      <w:r>
        <w:t>19:30</w:t>
      </w:r>
      <w:r>
        <w:tab/>
      </w:r>
      <w:r>
        <w:t>KK Sadská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Kostelec n.Č.l. A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 Kutná Hora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03.10.24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KK Kosmonosy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KK Vlašim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19:30</w:t>
      </w:r>
      <w:r>
        <w:tab/>
      </w:r>
      <w:r>
        <w:t>KK Sadská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01.12.24</w:t>
      </w:r>
      <w:r>
        <w:tab/>
      </w:r>
      <w:r>
        <w:t>ne</w:t>
      </w:r>
      <w:r>
        <w:tab/>
      </w:r>
      <w:r>
        <w:t>16:00</w:t>
      </w:r>
      <w:r>
        <w:tab/>
      </w:r>
      <w:r>
        <w:t>TJ Sokol Kostelec n.Č.l. A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06.02.25</w:t>
      </w:r>
      <w:r>
        <w:tab/>
      </w:r>
      <w:r>
        <w:t>čt</w:t>
      </w:r>
      <w:r>
        <w:tab/>
      </w:r>
      <w:r>
        <w:t>19:30</w:t>
      </w:r>
      <w:r>
        <w:tab/>
      </w:r>
      <w:r>
        <w:t>KK Kolín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20.02.25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D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 Kutná Hora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21.03.25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>KK Vlašim C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C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Vlašim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C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KK Vlašim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C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>KK Kolín B - </w:t>
      </w:r>
      <w:r>
        <w:rPr>
          <w:color w:val="00B050"/>
        </w:rPr>
        <w:t>KK Vlašim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C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17.10.24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D - </w:t>
      </w:r>
      <w:r>
        <w:rPr>
          <w:color w:val="00B050"/>
        </w:rPr>
        <w:t>KK Vlašim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Vlašim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KK Vlašim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C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KK Vlašim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C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C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KK Vlašim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Kostelec n.Č.l. A - </w:t>
      </w:r>
      <w:r>
        <w:rPr>
          <w:color w:val="00B050"/>
        </w:rPr>
        <w:t>KK Vlašim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C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KK Vlašim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C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KK Vlašim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C</w:t>
      </w:r>
      <w:r>
        <w:t> - KK Kosmonosy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Vlašim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C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18.03.25</w:t>
      </w:r>
      <w:r>
        <w:tab/>
      </w:r>
      <w:r>
        <w:t>út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Vlašim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C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04.04.25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Vlašim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11.04.25</w:t>
      </w:r>
      <w:r>
        <w:tab/>
      </w:r>
      <w:r>
        <w:t>pá</w:t>
      </w:r>
      <w:r>
        <w:tab/>
      </w:r>
      <w:r>
        <w:t>19:30</w:t>
      </w:r>
      <w:r>
        <w:tab/>
      </w:r>
      <w:r>
        <w:t>KK Sadská B - </w:t>
      </w:r>
      <w:r>
        <w:rPr>
          <w:color w:val="00B050"/>
        </w:rPr>
        <w:t>KK Vlašim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C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Sadská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Sadská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Kostelec n.Č.l. A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Sadská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Sadská B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17.10.24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B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Sadská B</w:t>
      </w:r>
      <w:r>
        <w:t> - KK Kosmonosy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Sadská B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Sadská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>KK Vlašim C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Sadská B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31.01.25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Sadská B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14.02.25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Sadská B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20.02.25</w:t>
      </w:r>
      <w:r>
        <w:tab/>
      </w:r>
      <w:r>
        <w:t>čt</w:t>
      </w:r>
      <w:r>
        <w:tab/>
      </w:r>
      <w:r>
        <w:t>19:30</w:t>
      </w:r>
      <w:r>
        <w:tab/>
      </w:r>
      <w:r>
        <w:t>KK Kolín B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26.02.25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Sadská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06.03.25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D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Sadská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28.03.25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Sadská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11.04.25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Sadská B</w:t>
      </w:r>
      <w:r>
        <w:t> - KK Vlašim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18.04.25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Jiří Poděbrady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17:00</w:t>
      </w:r>
      <w:r>
        <w:tab/>
      </w:r>
      <w:r>
        <w:t>KK Sadská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>KK Kolín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31.10.24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D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Jiří Poděbrady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Jiří Poděbrady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KK Vlašim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Kostelec n.Č.l. A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18.03.25</w:t>
      </w:r>
      <w:r>
        <w:tab/>
      </w:r>
      <w:r>
        <w:t>út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05.03.25</w:t>
      </w:r>
      <w:r>
        <w:tab/>
      </w:r>
      <w:r>
        <w:t>st</w:t>
      </w:r>
      <w:r>
        <w:tab/>
      </w:r>
      <w:r>
        <w:t>18:00</w:t>
      </w:r>
      <w:r>
        <w:tab/>
      </w:r>
      <w:r>
        <w:t>TJ Sparta Kutná Hora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12.03.25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Jiří Poděbrady B</w:t>
      </w:r>
      <w:r>
        <w:t> - KK Kosmonosy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17.04.25</w:t>
      </w:r>
      <w:r>
        <w:tab/>
      </w:r>
      <w:r>
        <w:t>čt</w:t>
      </w:r>
      <w:r>
        <w:tab/>
      </w:r>
      <w:r>
        <w:t>17:00</w:t>
      </w:r>
      <w:r>
        <w:tab/>
      </w:r>
      <w:r>
        <w:t>KK Vlašim C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Kostelec n.Č.l.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17:00</w:t>
      </w:r>
      <w:r>
        <w:tab/>
      </w:r>
      <w:r>
        <w:t>KK Vlašim C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Kostelec n.Č.l. A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Kostelec n.Č.l. A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Kostelec n.Č.l. A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31.10.24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B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Kostelec n.Č.l. A</w:t>
      </w:r>
      <w:r>
        <w:t> - KK Kosmonosy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Kostelec n.Č.l. A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01.12.24</w:t>
      </w:r>
      <w:r>
        <w:tab/>
      </w:r>
      <w:r>
        <w:t>ne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Kostelec n.Č.l. A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Kostelec n.Č.l. A</w:t>
      </w:r>
      <w:r>
        <w:t> - KK Vlašim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31.01.25</w:t>
      </w:r>
      <w:r>
        <w:tab/>
      </w:r>
      <w:r>
        <w:t>pá</w:t>
      </w:r>
      <w:r>
        <w:tab/>
      </w:r>
      <w:r>
        <w:t>19:30</w:t>
      </w:r>
      <w:r>
        <w:tab/>
      </w:r>
      <w:r>
        <w:t>KK Sadská B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Kostelec n.Č.l. A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A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Kostelec n.Č.l. A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16.03.25</w:t>
      </w:r>
      <w:r>
        <w:tab/>
      </w:r>
      <w:r>
        <w:t>ne</w:t>
      </w:r>
      <w:r>
        <w:tab/>
      </w:r>
      <w:r>
        <w:t>16:00</w:t>
      </w:r>
      <w:r>
        <w:tab/>
      </w:r>
      <w:r>
        <w:t>KK Kolín B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Kostelec n.Č.l. A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20.03.25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D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Kostelec n.Č.l.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Kostelec n.Č.l. A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18.04.25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C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Benešov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KK Vlašim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19:30</w:t>
      </w:r>
      <w:r>
        <w:tab/>
      </w:r>
      <w:r>
        <w:t>KK Sadská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Kostelec n.Č.l. A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>KK Kolín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04.11.24</w:t>
      </w:r>
      <w:r>
        <w:tab/>
      </w:r>
      <w:r>
        <w:t>po</w:t>
      </w:r>
      <w:r>
        <w:tab/>
      </w:r>
      <w:r>
        <w:t>18:00</w:t>
      </w:r>
      <w:r>
        <w:tab/>
      </w:r>
      <w:r>
        <w:t>KK Kosmonosy D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Benešov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28.11.24</w:t>
      </w:r>
      <w:r>
        <w:tab/>
      </w:r>
      <w:r>
        <w:t>čt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>KK Vlašim C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KK Kosmonosy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15.04.25</w:t>
      </w:r>
      <w:r>
        <w:tab/>
      </w:r>
      <w:r>
        <w:t>út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Tehovec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>KK Vlašim C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14.11.24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B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KK Kosmonosy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31.01.25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KK Vlašim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14.02.25</w:t>
      </w:r>
      <w:r>
        <w:tab/>
      </w:r>
      <w:r>
        <w:t>pá</w:t>
      </w:r>
      <w:r>
        <w:tab/>
      </w:r>
      <w:r>
        <w:t>19:30</w:t>
      </w:r>
      <w:r>
        <w:tab/>
      </w:r>
      <w:r>
        <w:t>KK Sadská B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18.03.25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Kostelec n.Č.l. A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20.03.25</w:t>
      </w:r>
      <w:r>
        <w:tab/>
      </w:r>
      <w:r>
        <w:t>čt</w:t>
      </w:r>
      <w:r>
        <w:tab/>
      </w:r>
      <w:r>
        <w:t>19:30</w:t>
      </w:r>
      <w:r>
        <w:tab/>
      </w:r>
      <w:r>
        <w:t>KK Kolín B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03.04.25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D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Kuželky Tehovec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18.04.25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Kolín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Kolín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Kolín B</w:t>
      </w:r>
      <w:r>
        <w:t> - KK Vlašim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19:30</w:t>
      </w:r>
      <w:r>
        <w:tab/>
      </w:r>
      <w:r>
        <w:t>KK Sadská B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Kolín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Kostelec n.Č.l. A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Kolín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Kolín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28.11.24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D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Kolín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16.01.25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Kolín B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28.01.25</w:t>
      </w:r>
      <w:r>
        <w:tab/>
      </w:r>
      <w:r>
        <w:t>út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06.02.25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Kolín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17:00</w:t>
      </w:r>
      <w:r>
        <w:tab/>
      </w:r>
      <w:r>
        <w:t>KK Vlašim C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20.02.25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Kolín B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16.03.25</w:t>
      </w:r>
      <w:r>
        <w:tab/>
      </w:r>
      <w:r>
        <w:t>ne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Kolín B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20.03.25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Kolín B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Kolín B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03.04.25</w:t>
      </w:r>
      <w:r>
        <w:tab/>
      </w:r>
      <w:r>
        <w:t>čt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10.04.25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Kolín B</w:t>
      </w:r>
      <w:r>
        <w:t> - KK Kosmonosy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 Kutná Hora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B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>KK Vlašim C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B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B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B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>KK Kolín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B</w:t>
      </w:r>
      <w:r>
        <w:t> - KK Kosmonosy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 Kutná Hora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31.01.25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KK Vlašim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26.02.25</w:t>
      </w:r>
      <w:r>
        <w:tab/>
      </w:r>
      <w:r>
        <w:t>st</w:t>
      </w:r>
      <w:r>
        <w:tab/>
      </w:r>
      <w:r>
        <w:t>18:00</w:t>
      </w:r>
      <w:r>
        <w:tab/>
      </w:r>
      <w:r>
        <w:t>KK Sadská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05.03.25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Kostelec n.Č.l. A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28.03.25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15.04.25</w:t>
      </w:r>
      <w:r>
        <w:tab/>
      </w:r>
      <w:r>
        <w:t>út</w:t>
      </w:r>
      <w:r>
        <w:tab/>
      </w:r>
      <w:r>
        <w:t>18:00</w:t>
      </w:r>
      <w:r>
        <w:tab/>
      </w:r>
      <w:r>
        <w:t>KK Kosmonosy D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Neratovice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D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21.11.24</w:t>
      </w:r>
      <w:r>
        <w:tab/>
      </w:r>
      <w:r>
        <w:t>čt</w:t>
      </w:r>
      <w:r>
        <w:tab/>
      </w:r>
      <w:r>
        <w:t>17:00</w:t>
      </w:r>
      <w:r>
        <w:tab/>
      </w:r>
      <w:r>
        <w:t>KK Vlašim C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19:30</w:t>
      </w:r>
      <w:r>
        <w:tab/>
      </w:r>
      <w:r>
        <w:t>KK Sadská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Kosmonosy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Neratovice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Kostelec n.Č.l. 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19:30</w:t>
      </w:r>
      <w:r>
        <w:tab/>
      </w:r>
      <w:r>
        <w:t>KK Kolín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Vlašim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10.04.25</w:t>
      </w:r>
      <w:r>
        <w:tab/>
      </w:r>
      <w:r>
        <w:t>čt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Řehoř ml.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728 712 056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jirka.gregor@seznam.cz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Lhotka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Lhotka - Hospoda U Hejduků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Hořejší 45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267 23 Lhotka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Hejduk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724 159 039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lhotka-kuzelky@seznam.cz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Hejduk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607 641 668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milan_hejduk@quick.cz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Kovohutě Příbram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Kovohutě Příbram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Šefl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737 747 291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v-sefl@seznam.cz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Polák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602 709 670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polakexmost@seznam.cz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 Kutná Hora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Vlašim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Spartak Vlašim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Sv. Čecha 743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258 01 Vlašim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Trna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603 554 352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lubos.trna@seznam.cz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Sadská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Marie Šturmová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737 941 003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marie.sturmova@email.cz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606 874 216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jan.renka@seznam.cz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Jiří Poděbrady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Miláček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608 917 161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jirkamilka@gmail.com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Kazda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736 669 208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kazda@redfire.cz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Kostelec n.Č.l.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Kostelec nad Černými lesy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527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281 63 Kostelec nad Černými lesy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Novák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737 845 501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davido.novak@seznam.cz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Novák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737 845 501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davido.novak@seznam.cz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Benešov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438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256 01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 Drábková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606 719 125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drabci@gmail.com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Tehovec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Tehovec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Tehovecká 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62 Tehovec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Volhejn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724 655 865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volhejnjan@seznam.cz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Hlaváček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732 323 562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kuzelkar.m@seznam.cz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Kolín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Mierva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733 770 725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dalibor.mierva@seznam.cz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Moták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605790682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milan.motak@centrum.cz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 Kutná Hora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Halfar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603 255 914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jiri.halfar@seznam.cz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Neratovice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Neratovice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Berty Pirunčíkové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277 11 Neratovice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Kozák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724 903 240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jankoner@seznam.cz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Eva Landová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736 506 529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eva.landova@seznam.cz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