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OP Jindřichův Hradec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Dostál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Slavonice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Slavonice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19.10.23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C</w:t>
      </w:r>
      <w:r>
        <w:t> - TJ Sokol Slavonice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02.11.23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23.11.23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01.02.24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02.03.24</w:t>
      </w:r>
      <w:r>
        <w:tab/>
      </w:r>
      <w:r>
        <w:t>so</w:t>
      </w:r>
      <w:r>
        <w:tab/>
      </w:r>
      <w:r>
        <w:t>20:00</w:t>
      </w:r>
      <w:r>
        <w:tab/>
      </w:r>
      <w:r>
        <w:t>TJ Sokol Slavonice D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C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14.03.24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Centropen Dačice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D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11.01.24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Sokol Slavonice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14.03.24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18.03.24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Centropen Dačice F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12.10.23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26.10.23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Včelnice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Sokol Slavonice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23.11.23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11.01.24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D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D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D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C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D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Slavonice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11.01.24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D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08.02.24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02.03.24</w:t>
      </w:r>
      <w:r>
        <w:tab/>
      </w:r>
      <w:r>
        <w:t>so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Sokol Slavonice D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07.03.24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Slavonice D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Slavonice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Lomnice nad Lužnicí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D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26.10.23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Sokol Slavonice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Lomnice n.L.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08.02.24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C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21.03.24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05.10.23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Sokol Slavonice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19.10.23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D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Kunžak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07.03.24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18.03.24</w:t>
      </w:r>
      <w:r>
        <w:tab/>
      </w:r>
      <w:r>
        <w:t>po</w:t>
      </w:r>
      <w:r>
        <w:tab/>
      </w:r>
      <w:r>
        <w:t>16:00</w:t>
      </w:r>
      <w:r>
        <w:tab/>
      </w:r>
      <w:r>
        <w:t>TJ Centropen Dačice F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05.10.23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D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02.11.23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01.02.24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Sokol Slavonice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20.02.24</w:t>
      </w:r>
      <w:r>
        <w:tab/>
      </w:r>
      <w:r>
        <w:t>út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Jindřichův Hradec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Slavonice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Slavonice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Janák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704039961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Náměstek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608 567 126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efendy50@seznam.cz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Šebera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606 833 917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seberanv@centrum.cz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Slavonice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Harry Pahl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704618128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Lomnice nad Lužnicí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 n.L.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556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16 Lomnice nad Lužnicí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Vitoul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606 029 832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jaerzy@seznam.cz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Pollak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724 093 085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pollak@mujbox.cz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Jovana Vilímková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724 176 158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jovka@seznam.cz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Pudilová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723 755 525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trojka.pudilova@seznam.cz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