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Meziokresní přebor ČB-ČK A 6-ti členné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Kříha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Jaroslava Kulhanová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Jiřina Krtková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Polánský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Svoboda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Rostislav Solkan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Malovaný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Tichý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Trhové Sviny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Borovany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Švepeš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Ves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Český Krumlov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Tesařová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Lok. Č.B.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Sladký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Dyn. Č.B.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Nové Hrady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Ves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Spartak Trhové Sviny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Dynamo České Budějovice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Ves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Kuželky Borovany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13.12.23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09.01.24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Nové Hrady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Vltavan Loučovice B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TJ Sokol Soběnov C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Lok. Č.B. D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Nová Ves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Ves C</w:t>
      </w:r>
      <w:r>
        <w:t> - KK Český Krumlov A</w:t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České Budějovice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KK Český Krumlov A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Spartak Trhové Sviny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Dynamo České Budějovice B</w:t>
      </w:r>
      <w:r>
        <w:t> - Vltavan Loučovice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Lok. Č.B. D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Nová Ves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Dynamo České Budějovice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Kuželky Borovany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Nové Hrady C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>Lok. Č.B. D - </w:t>
      </w:r>
      <w:r>
        <w:rPr>
          <w:color w:val="00B050"/>
        </w:rPr>
        <w:t>TJ Dynamo České Budějovice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Dynamo České Budějovice B</w:t>
      </w:r>
      <w:r>
        <w:t> - TJ Sokol Soběnov B</w:t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Nové Hrady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KK Český Krumlov A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Nové Hrady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Nové Hrady B</w:t>
      </w:r>
      <w:r>
        <w:t> - Lok. Č.B.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Dynamo České Budějovice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Lok. Č.B. D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KK Český Krumlov A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Vltavan Loučovice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Vltavan Loučovice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Vltavan Loučovice B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Borovany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Lok. Č.B. D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KK Český Krumlov A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Dynamo České Budějovice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Borovany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08.12.23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Spartak Trhové Sviny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Soběnov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Nová Ves C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TJ Sokol Nové Hrady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Borovany C</w:t>
      </w:r>
      <w:r>
        <w:t> - Vltavan Loučovice B</w:t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02.04.24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Kuželky Borovany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19.09.23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Soběnov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Lok. Č.B.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KK Český Krumlov A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C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Nové Hrady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Kuželky Borovany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Lok. Č.B. D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KK Český Krumlov A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Dynamo České Budějovice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12.12.23</w:t>
      </w:r>
      <w:r>
        <w:tab/>
      </w:r>
      <w:r>
        <w:t>út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Nové Hrady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Vltavan Loučovice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Spartak Trhové Sviny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Soběnov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Nová Ves C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Sokol Nové Hrady C</w:t>
      </w:r>
      <w:r>
        <w:t> - TJ Sokol Nové Hrady B</w:t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Nové Hrady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České Budějovice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Vltavan Loučovice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19.10.23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Soběnov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Soběnov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Nová Ves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Nové Hrady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Lok. Č.B.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23.01.24</w:t>
      </w:r>
      <w:r>
        <w:tab/>
      </w:r>
      <w:r>
        <w:t>út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Kuželky Borovany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Sokol Nové Hrady C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TJ Spartak Trhové Sviny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Lok. Č.B. D</w:t>
      </w:r>
      <w:r>
        <w:t> - KK Český Krumlov A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Lok. Č.B. D</w:t>
      </w:r>
      <w:r>
        <w:t> - TJ Dynamo České Budějovice B</w:t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Lok. Č.B. D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Kuželky Borovany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09.11.23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KK Český Krumlov A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Dynamo České Budějovice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Nové Hrady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Vltavan Loučovice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Sokol Soběnov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Lok. Č.B. D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Spartak Trhové Sviny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Soběnov B</w:t>
      </w:r>
      <w:r>
        <w:t> - TJ Nová Ves C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Sokol Soběnov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Český Krumlov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Nové Hrady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Vltavan Loučovice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Soběnov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09.11.23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Lok. Č.B. D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29.11.23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>TJ Spartak Trhové Sviny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Nová Ves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Dynamo České Budějovice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Český Krumlov 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Kuželky Borovany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Nové Hrady C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Sokol Soběnov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Český Krumlov A</w:t>
      </w:r>
      <w:r>
        <w:t> - TJ Spartak Trhové Sviny B</w:t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03.04.24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KK Český Krumlov A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Trhové Sviny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TJ Nová Ves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Nová Ves u Č.B.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Dynamo České Budějovice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Dynamo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26.10.23</w:t>
      </w:r>
      <w:r>
        <w:tab/>
      </w:r>
      <w:r>
        <w:t>čt</w:t>
      </w:r>
      <w:r>
        <w:tab/>
      </w:r>
      <w:r>
        <w:t>17:00</w:t>
      </w:r>
      <w:r>
        <w:tab/>
      </w:r>
      <w:r>
        <w:t>TJ Sokol Nové Hrady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Lok. Č.B. D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Soběnov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01.12.23</w:t>
      </w:r>
      <w:r>
        <w:tab/>
      </w:r>
      <w:r>
        <w:t>pá</w:t>
      </w:r>
      <w:r>
        <w:tab/>
      </w:r>
      <w:r>
        <w:t>18:00</w:t>
      </w:r>
      <w:r>
        <w:tab/>
      </w:r>
      <w:r>
        <w:t>Vltavan Loučovice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KK Český Krumlov A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12.12.23</w:t>
      </w:r>
      <w:r>
        <w:tab/>
      </w:r>
      <w:r>
        <w:t>út</w:t>
      </w:r>
      <w:r>
        <w:tab/>
      </w:r>
      <w:r>
        <w:t>17:00</w:t>
      </w:r>
      <w:r>
        <w:tab/>
      </w:r>
      <w:r>
        <w:t>Kuželky Borovany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Borovany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Nová Ves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Sokol Soběnov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30.01.24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Dynamo České Budějovice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08.02.24</w:t>
      </w:r>
      <w:r>
        <w:tab/>
      </w:r>
      <w:r>
        <w:t>čt</w:t>
      </w:r>
      <w:r>
        <w:tab/>
      </w:r>
      <w:r>
        <w:t>19:30</w:t>
      </w:r>
      <w:r>
        <w:tab/>
      </w:r>
      <w:r>
        <w:t>TJ Sokol Nové Hrady C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Nové Hrady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TJ Sokol Nové Hrady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>Lok. Č.B. D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TJ Lokomotiva České Budějovice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Trhové Sviny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17:00</w:t>
      </w:r>
      <w:r>
        <w:tab/>
      </w:r>
      <w:r>
        <w:t>TJ Sokol Soběnov B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Vltavan Loučovice B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27.03.24</w:t>
      </w:r>
      <w:r>
        <w:tab/>
      </w:r>
      <w:r>
        <w:t>st</w:t>
      </w:r>
      <w:r>
        <w:tab/>
      </w:r>
      <w:r>
        <w:t>18:00</w:t>
      </w:r>
      <w:r>
        <w:tab/>
      </w:r>
      <w:r>
        <w:t>KK Český Krumlov A - </w:t>
      </w:r>
      <w:r>
        <w:rPr>
          <w:color w:val="00B050"/>
        </w:rPr>
        <w:t>TJ Spartak Trhové Sviny B</w:t>
      </w:r>
      <w:r>
        <w:t/>
      </w:r>
      <w:r>
        <w:tab/>
      </w:r>
      <w:r>
        <w:rPr>
          <w:sz w:val="14"/>
          <w:szCs w:val="14"/>
        </w:rPr>
        <w:t>Vltavan Loučovice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Trhové Sviny B</w:t>
      </w:r>
      <w:r>
        <w:t> - Kuželky Borovany C</w:t>
      </w:r>
      <w:r>
        <w:tab/>
      </w:r>
      <w:r>
        <w:rPr>
          <w:sz w:val="14"/>
          <w:szCs w:val="14"/>
        </w:rPr>
        <w:t>Trhové Sviny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Ves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Ves u Č.B.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Nová Ves 30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15 Nová Ves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Václava Tesařová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724 271 379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tesarova.vaclava@seznam.cz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Tesař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602 649 751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tesar.nv@seznam.cz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České Budějovice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Dynamo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Střelecký ostrov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01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Vašek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604561379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vasek.tomas@seznam.cz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Šlapák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606 584 459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721934717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Ludvík Sojka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725744501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ludviksojka@gmail.com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Borovany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Borovany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242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12 Borovany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Soukup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724607906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zkratu@seznam.cz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731 763 333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josef.157@seznam.cz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Nové Hrady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Nové Hrady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373 33 Nové Hrady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Kříha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602482086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kriha@terms-cz.com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Sladký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721 934 717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České Budějovice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České Budějovice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370 06 České Budějovice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Růžička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776332464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 Čampulová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727 884 118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lokocb.kuzelky@seznam.cz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723338900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Český Krumlov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Vltavan Loučovice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Trojice 193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381 01 Český Krumlov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Tichý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725665178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tichanov@seznam.cz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Trhové Sviny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Trhové Sviny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Nivách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374 01 Trhové Sviny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420602936468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Svoboda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602 936 468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josef.svoboda2@volny.cz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