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1.KLD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Dymáček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Vávrová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Novák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Kosmonosy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</w:t>
      </w:r>
      <w:r>
        <w:t> - SKK Jičín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</w:t>
      </w:r>
      <w:r>
        <w:t> - Kuželky Tehovec 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01.10.23</w:t>
      </w:r>
      <w:r>
        <w:tab/>
      </w:r>
      <w:r>
        <w:t>ne</w:t>
      </w:r>
      <w:r>
        <w:tab/>
      </w:r>
      <w:r>
        <w:t>10:00</w:t>
      </w:r>
      <w:r>
        <w:tab/>
      </w:r>
      <w:r>
        <w:t>SC Olympia Radotín - </w:t>
      </w:r>
      <w:r>
        <w:rPr>
          <w:color w:val="00B050"/>
        </w:rPr>
        <w:t>KK Kosmonosy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</w:t>
      </w:r>
      <w:r>
        <w:t> - KK Kolín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15.10.23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KK Kosmonosy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</w:t>
      </w:r>
      <w:r>
        <w:t> - KK Jiří Poděbrady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KK Kosmonosy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12.11.23</w:t>
      </w:r>
      <w:r>
        <w:tab/>
      </w:r>
      <w:r>
        <w:t>ne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KK Kosmonosy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26.11.23</w:t>
      </w:r>
      <w:r>
        <w:tab/>
      </w:r>
      <w:r>
        <w:t>ne</w:t>
      </w:r>
      <w:r>
        <w:tab/>
      </w:r>
      <w:r>
        <w:t>10:00</w:t>
      </w:r>
      <w:r>
        <w:tab/>
      </w:r>
      <w:r>
        <w:t>Kuželky Tehovec  - </w:t>
      </w:r>
      <w:r>
        <w:rPr>
          <w:color w:val="00B050"/>
        </w:rPr>
        <w:t>KK Kosmonosy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28.01.24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</w:t>
      </w:r>
      <w:r>
        <w:t> - SC Olympia Radotín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>KK Kolín - </w:t>
      </w:r>
      <w:r>
        <w:rPr>
          <w:color w:val="00B050"/>
        </w:rPr>
        <w:t>KK Kosmonosy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</w:t>
      </w:r>
      <w:r>
        <w:t> - SKK Vrchlabí SPVR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25.02.24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KK Kosmonosy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</w:t>
      </w:r>
      <w:r>
        <w:t> - SK Žižkov Praha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Tehovec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 </w:t>
      </w:r>
      <w:r>
        <w:t> - SK Žižkov Praha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24.09.23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 </w:t>
      </w:r>
      <w:r>
        <w:t> - SKK Jičín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 </w:t>
      </w:r>
      <w:r>
        <w:t> - SC Olympia Radotín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15.10.23</w:t>
      </w:r>
      <w:r>
        <w:tab/>
      </w:r>
      <w:r>
        <w:t>ne</w:t>
      </w:r>
      <w:r>
        <w:tab/>
      </w:r>
      <w:r>
        <w:t>10:00</w:t>
      </w:r>
      <w:r>
        <w:tab/>
      </w:r>
      <w:r>
        <w:t>KK Kolín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 </w:t>
      </w:r>
      <w:r>
        <w:t> - SKK Vrchlabí SPVR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12.11.23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 </w:t>
      </w:r>
      <w:r>
        <w:t> - KK Kosmonosy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03.12.23</w:t>
      </w:r>
      <w:r>
        <w:tab/>
      </w:r>
      <w:r>
        <w:t>ne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>SC Olympia Radotín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 </w:t>
      </w:r>
      <w:r>
        <w:t> - KK Kolín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25.02.24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 </w:t>
      </w:r>
      <w:r>
        <w:t> - KK Jiří Poděbrady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SC Olympia Radotín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SC Olympia Radotín</w:t>
      </w:r>
      <w:r>
        <w:t> - KK Jiří Poděbrady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24.09.23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SC Olympia Radotín</w:t>
      </w:r>
      <w:r>
        <w:t> - KK Kosmonosy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08.10.23</w:t>
      </w:r>
      <w:r>
        <w:tab/>
      </w:r>
      <w:r>
        <w:t>ne</w:t>
      </w:r>
      <w:r>
        <w:tab/>
      </w:r>
      <w:r>
        <w:t>10:00</w:t>
      </w:r>
      <w:r>
        <w:tab/>
      </w:r>
      <w:r>
        <w:t>Kuželky Tehovec 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SC Olympia Radotín</w:t>
      </w:r>
      <w:r>
        <w:t> - SKK Jičín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SC Olympia Radotín</w:t>
      </w:r>
      <w:r>
        <w:t> - KK Kolín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12.11.23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SC Olympia Radotín</w:t>
      </w:r>
      <w:r>
        <w:t> - SK Žižkov Praha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28.01.24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SC Olympia Radotín</w:t>
      </w:r>
      <w:r>
        <w:t> - Kuželky Tehovec 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11.02.24</w:t>
      </w:r>
      <w:r>
        <w:tab/>
      </w:r>
      <w:r>
        <w:t>ne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25.02.24</w:t>
      </w:r>
      <w:r>
        <w:tab/>
      </w:r>
      <w:r>
        <w:t>ne</w:t>
      </w:r>
      <w:r>
        <w:tab/>
      </w:r>
      <w:r>
        <w:t>10:00</w:t>
      </w:r>
      <w:r>
        <w:tab/>
      </w:r>
      <w:r>
        <w:t>KK Kolín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SC Olympia Radotín</w:t>
      </w:r>
      <w:r>
        <w:t> - SKK Vrchlabí SPVR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Kolín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Kolín</w:t>
      </w:r>
      <w:r>
        <w:t> - SKK Vrchlabí SPVR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24.09.23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Kolín</w:t>
      </w:r>
      <w:r>
        <w:t> - SK Žižkov Praha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08.10.23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Kolín</w:t>
      </w:r>
      <w:r>
        <w:t> - Kuželky Tehovec 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29.10.23</w:t>
      </w:r>
      <w:r>
        <w:tab/>
      </w:r>
      <w:r>
        <w:t>ne</w:t>
      </w:r>
      <w:r>
        <w:tab/>
      </w:r>
      <w:r>
        <w:t>10:00</w:t>
      </w:r>
      <w:r>
        <w:tab/>
      </w:r>
      <w:r>
        <w:t>SC Olympia Radotín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Kolín</w:t>
      </w:r>
      <w:r>
        <w:t> - SKK Jičín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12.11.23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Kolín</w:t>
      </w:r>
      <w:r>
        <w:t> - KK Jiří Poděbrady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03.12.23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Kolín</w:t>
      </w:r>
      <w:r>
        <w:t> - KK Kosmonosy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11.02.24</w:t>
      </w:r>
      <w:r>
        <w:tab/>
      </w:r>
      <w:r>
        <w:t>ne</w:t>
      </w:r>
      <w:r>
        <w:tab/>
      </w:r>
      <w:r>
        <w:t>10:00</w:t>
      </w:r>
      <w:r>
        <w:tab/>
      </w:r>
      <w:r>
        <w:t>Kuželky Tehovec 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Kolín</w:t>
      </w:r>
      <w:r>
        <w:t> - SC Olympia Radotín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KK Kolín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Vrchlabí SPVR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17.09.23</w:t>
      </w:r>
      <w:r>
        <w:tab/>
      </w:r>
      <w:r>
        <w:t>ne</w:t>
      </w:r>
      <w:r>
        <w:tab/>
      </w:r>
      <w:r>
        <w:t>10:00</w:t>
      </w:r>
      <w:r>
        <w:tab/>
      </w:r>
      <w:r>
        <w:t>KK Kolín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24.09.23</w:t>
      </w:r>
      <w:r>
        <w:tab/>
      </w:r>
      <w:r>
        <w:t>ne</w:t>
      </w:r>
      <w:r>
        <w:tab/>
      </w:r>
      <w:r>
        <w:t>09:00</w:t>
      </w:r>
      <w:r>
        <w:tab/>
      </w:r>
      <w:r>
        <w:t>SKK Jičín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KK Jiří Poděbrady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08.10.23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KK Kosmonosy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29.10.23</w:t>
      </w:r>
      <w:r>
        <w:tab/>
      </w:r>
      <w:r>
        <w:t>ne</w:t>
      </w:r>
      <w:r>
        <w:tab/>
      </w:r>
      <w:r>
        <w:t>10:00</w:t>
      </w:r>
      <w:r>
        <w:tab/>
      </w:r>
      <w:r>
        <w:t>Kuželky Tehovec 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SC Olympia Radotín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KK Kolín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SKK Jičín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03.12.23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SK Žižkov Praha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11.02.24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Kuželky Tehovec 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>SC Olympia Radotín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Jiří Poděbrady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17.09.23</w:t>
      </w:r>
      <w:r>
        <w:tab/>
      </w:r>
      <w:r>
        <w:t>ne</w:t>
      </w:r>
      <w:r>
        <w:tab/>
      </w:r>
      <w:r>
        <w:t>10:00</w:t>
      </w:r>
      <w:r>
        <w:tab/>
      </w:r>
      <w:r>
        <w:t>SC Olympia Radotín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KK Kolín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01.10.23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08.10.23</w:t>
      </w:r>
      <w:r>
        <w:tab/>
      </w:r>
      <w:r>
        <w:t>ne</w:t>
      </w:r>
      <w:r>
        <w:tab/>
      </w:r>
      <w:r>
        <w:t>09:00</w:t>
      </w:r>
      <w:r>
        <w:tab/>
      </w:r>
      <w:r>
        <w:t>SKK Jičín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 Žižkov Praha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19.11.23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Kuželky Tehovec 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SC Olympia Radotín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26.11.23</w:t>
      </w:r>
      <w:r>
        <w:tab/>
      </w:r>
      <w:r>
        <w:t>ne</w:t>
      </w:r>
      <w:r>
        <w:tab/>
      </w:r>
      <w:r>
        <w:t>10:00</w:t>
      </w:r>
      <w:r>
        <w:tab/>
      </w:r>
      <w:r>
        <w:t>KK Kolín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Vrchlabí SPVR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Jičín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11.02.24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KK Kosmonosy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>Kuželky Tehovec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17.09.23</w:t>
      </w:r>
      <w:r>
        <w:tab/>
      </w:r>
      <w:r>
        <w:t>ne</w:t>
      </w:r>
      <w:r>
        <w:tab/>
      </w:r>
      <w:r>
        <w:t>10:00</w:t>
      </w:r>
      <w:r>
        <w:tab/>
      </w:r>
      <w:r>
        <w:t>Kuželky Tehovec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SC Olympia Radotín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01.10.23</w:t>
      </w:r>
      <w:r>
        <w:tab/>
      </w:r>
      <w:r>
        <w:t>ne</w:t>
      </w:r>
      <w:r>
        <w:tab/>
      </w:r>
      <w:r>
        <w:t>10:00</w:t>
      </w:r>
      <w:r>
        <w:tab/>
      </w:r>
      <w:r>
        <w:t>KK Kolín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SKK Vrchlabí SPVR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15.10.23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29.10.23</w:t>
      </w:r>
      <w:r>
        <w:tab/>
      </w:r>
      <w:r>
        <w:t>ne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KK Kosmonosy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Kuželky Tehovec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26.11.23</w:t>
      </w:r>
      <w:r>
        <w:tab/>
      </w:r>
      <w:r>
        <w:t>ne</w:t>
      </w:r>
      <w:r>
        <w:tab/>
      </w:r>
      <w:r>
        <w:t>10:00</w:t>
      </w:r>
      <w:r>
        <w:tab/>
      </w:r>
      <w:r>
        <w:t>SC Olympia Radotín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KK Kolín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KK Jiří Poděbrady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Žižkov Praha</w:t>
      </w:r>
      <w:r>
        <w:t> - SKK Jičín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17.09.23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Jičín</w:t>
      </w:r>
      <w:r>
        <w:t> - SKK Vrchlabí SPVR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01.10.23</w:t>
      </w:r>
      <w:r>
        <w:tab/>
      </w:r>
      <w:r>
        <w:t>ne</w:t>
      </w:r>
      <w:r>
        <w:tab/>
      </w:r>
      <w:r>
        <w:t>10:00</w:t>
      </w:r>
      <w:r>
        <w:tab/>
      </w:r>
      <w:r>
        <w:t>Kuželky Tehovec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Jičín</w:t>
      </w:r>
      <w:r>
        <w:t> - KK Jiří Poděbrady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15.10.23</w:t>
      </w:r>
      <w:r>
        <w:tab/>
      </w:r>
      <w:r>
        <w:t>ne</w:t>
      </w:r>
      <w:r>
        <w:tab/>
      </w:r>
      <w:r>
        <w:t>10:00</w:t>
      </w:r>
      <w:r>
        <w:tab/>
      </w:r>
      <w:r>
        <w:t>SC Olympia Radotín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SK Žižkov Praha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>KK Kolín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KK Kosmonosy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26.11.23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Kuželky Tehovec 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04.02.24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SC Olympia Radotín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25.02.24</w:t>
      </w:r>
      <w:r>
        <w:tab/>
      </w:r>
      <w:r>
        <w:t>ne</w:t>
      </w:r>
      <w:r>
        <w:tab/>
      </w:r>
      <w:r>
        <w:t>10:00</w:t>
      </w:r>
      <w:r>
        <w:tab/>
      </w:r>
      <w:r>
        <w:t>SK Žižkov Praha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KK Kolín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Vít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605 524 124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tomik.vit@seznam.cz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Tehovec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Tehovecká 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62 Tehovec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Procházka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603533129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jardaslav.prochazka@seznam.cz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Hlaváček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732 323 562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kuzelkar.m@seznam.cz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SC Olympia Radotín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Radotín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Žděři 1111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153 00 Praha 5-Radotín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Ujhelyi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606067384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ujhelyi@centrum.cz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Asimus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603 837 622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asimus@seznam.cz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Kolín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Mierva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733770725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dalibor.mierva@seznam.cz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Moták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605790682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milan.motak@centrum.cz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Vrchlabí SPVR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Kynčl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737478448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kykyn636@seznam.cz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Jiří Poděbrady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Šafránek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792316274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jirkasafranek@seznam.cz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Kazda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736 669 208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kazda@redfire.cz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Bureš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604 426 454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burakk@centrum.cz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