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Divize jih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Bína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Vytisková Zdena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Švarc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Bína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Pýchová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Bína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Bína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Švarc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Bína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Pýchová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Švarc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Švarc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Bína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ved.druzstev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Štibich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Nová Včelnice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19.02.24</w:t>
      </w:r>
      <w:r>
        <w:tab/>
      </w:r>
      <w:r>
        <w:t>po</w:t>
      </w:r>
      <w:r>
        <w:tab/>
      </w:r>
      <w:r>
        <w:t>17:00</w:t>
      </w:r>
      <w:r>
        <w:tab/>
      </w:r>
      <w:r>
        <w:t>TJ Třebíč B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28.03.24</w:t>
      </w:r>
      <w:r>
        <w:tab/>
      </w:r>
      <w:r>
        <w:t>čt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29.03.24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30.03.24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TJ Slovan Jindřichův Hradec 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19.02.24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Třebíč B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29.03.24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Lomnice nad Lužnicí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08.12.23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05.01.24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Pelhřimov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TJ BOPO Třebíč A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29.03.24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Jindřichův Hradec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Jindřichův Hradec 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17.02.24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Pelhřimov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Pelhřimov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BOPO Třebíč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BOPO Třebíč A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30.03.24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Nová Bystřice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08.12.23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Hilton Sez. Ústí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Blatná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06.10.23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30.03.24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Nové Město na Moravě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15:00</w:t>
      </w:r>
      <w:r>
        <w:tab/>
      </w:r>
      <w:r>
        <w:t>TJ Tatran Lomnice nad Lužnicí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30.03.24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Včelnice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Nová Včelnice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Školní 561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42 Nová Včelnice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Tibor Pivko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606 145 269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tibor.pivko@centrum.cz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Hemberová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723 516 159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j.hemberova@seznam.cz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Šedivý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606 418 344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kamil.s10@seznam.cz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Štibich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605 987 177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lukas.stibich@seznam.cz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Toman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725 258 766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tomanprojekty@centrum.cz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Lomnice nad Lužnicí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 n.L.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556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16 Lomnice nad Lužnicí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Doktor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721 409 200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jaerzy@seznam.cz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Pollak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724 093 085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pollak@mujbox.cz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Jindřichův Hradec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Jindřichův Hradec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Tyršův stadion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377 01 Jindřichův Hradec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Opl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602 386 282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opl.jaroslav@seznam.cz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Cukr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723 479 308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jcjh@seznam.cz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Ota Schindler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606 346 668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ota.schindler@seznam.cz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BOPO Třebíč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Bopo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Vrchlického 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Zeman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724 172 446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petrz28@seznam.cz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Bohumil Drápela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724 680 700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bohumil.drapela@cez.cz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Běhoun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607 231 016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j.behoun@seznam.cz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Hilton Sez. Ústí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Sezimovo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Hvězdárně 667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02 Sezimovo Ústí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Mikuláštík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777167983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mikulastik.michal@seznam.cz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Jelínek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608 966 897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jelinek.dusan@seznam.cz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Vítek Kobliha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724 768 134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Nové Město na Moravě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Nové Město n.M.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592 31 Nové Město na Moravě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Sáblík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732 420 067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sablik.pavel@seznam.cz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Šikula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776 793 146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sikulaP@seznam.cz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