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Středočeský krajský přebor II. třídy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Čvančara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Kocourek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Šebor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Šatava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Kotek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Kocourek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Kocourek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Kocourek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Kocourek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Kužel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Kocourek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Leoš Chalupa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Leoš Chalupa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Kocourek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Kocourek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Leoš Chalupa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Kostelec n.Č.l.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B</w:t>
      </w:r>
      <w:r>
        <w:t> - TJ Lhotka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B</w:t>
      </w:r>
      <w:r>
        <w:t> - TJ Sokol Brandýs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26.09.23</w:t>
      </w:r>
      <w:r>
        <w:tab/>
      </w:r>
      <w:r>
        <w:t>út</w:t>
      </w:r>
      <w:r>
        <w:tab/>
      </w:r>
      <w:r>
        <w:t>18:30</w:t>
      </w:r>
      <w:r>
        <w:tab/>
      </w:r>
      <w:r>
        <w:t>TJ Sokol Kostelec n.Č.l. C - </w:t>
      </w:r>
      <w:r>
        <w:rPr>
          <w:color w:val="00B050"/>
        </w:rPr>
        <w:t>TJ Sokol Kostelec n.Č.l.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B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18:00</w:t>
      </w:r>
      <w:r>
        <w:tab/>
      </w:r>
      <w:r>
        <w:t>KK Vlašim C - </w:t>
      </w:r>
      <w:r>
        <w:rPr>
          <w:color w:val="00B050"/>
        </w:rPr>
        <w:t>TJ Sokol Kostelec n.Č.l.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>TJ Lhotka B - </w:t>
      </w:r>
      <w:r>
        <w:rPr>
          <w:color w:val="00B050"/>
        </w:rPr>
        <w:t>TJ Sokol Kostelec n.Č.l.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n.L. B - </w:t>
      </w:r>
      <w:r>
        <w:rPr>
          <w:color w:val="00B050"/>
        </w:rPr>
        <w:t>TJ Sokol Kostelec n.Č.l.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B</w:t>
      </w:r>
      <w:r>
        <w:t> - TJ Sokol Kostelec n.Č.l.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- </w:t>
      </w:r>
      <w:r>
        <w:rPr>
          <w:color w:val="00B050"/>
        </w:rPr>
        <w:t>TJ Sokol Kostelec n.Č.l.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Kostelec n.Č.l. B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B - </w:t>
      </w:r>
      <w:r>
        <w:rPr>
          <w:color w:val="00B050"/>
        </w:rPr>
        <w:t>TJ Sokol Kostelec n.Č.l.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n.L. B - </w:t>
      </w:r>
      <w:r>
        <w:rPr>
          <w:color w:val="00B050"/>
        </w:rPr>
        <w:t>TJ Sokol Kostelec n.Č.l.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B</w:t>
      </w:r>
      <w:r>
        <w:t> - TJ Sokol Kostelec n.Č.l.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- </w:t>
      </w:r>
      <w:r>
        <w:rPr>
          <w:color w:val="00B050"/>
        </w:rPr>
        <w:t>TJ Sokol Kostelec n.Č.l.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B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05.03.24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Kostelec n.Č.l. B</w:t>
      </w:r>
      <w:r>
        <w:t> - TJ Lhotka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B</w:t>
      </w:r>
      <w:r>
        <w:t> - TJ Sokol Brandýs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12.03.24</w:t>
      </w:r>
      <w:r>
        <w:tab/>
      </w:r>
      <w:r>
        <w:t>út</w:t>
      </w:r>
      <w:r>
        <w:tab/>
      </w:r>
      <w:r>
        <w:t>18:00</w:t>
      </w:r>
      <w:r>
        <w:tab/>
      </w:r>
      <w:r>
        <w:t>TJ Sokol Kostelec n.Č.l. C - </w:t>
      </w:r>
      <w:r>
        <w:rPr>
          <w:color w:val="00B050"/>
        </w:rPr>
        <w:t>TJ Sokol Kostelec n.Č.l.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B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21.03.24</w:t>
      </w:r>
      <w:r>
        <w:tab/>
      </w:r>
      <w:r>
        <w:t>čt</w:t>
      </w:r>
      <w:r>
        <w:tab/>
      </w:r>
      <w:r>
        <w:t>18:00</w:t>
      </w:r>
      <w:r>
        <w:tab/>
      </w:r>
      <w:r>
        <w:t>KK Vlašim C - </w:t>
      </w:r>
      <w:r>
        <w:rPr>
          <w:color w:val="00B050"/>
        </w:rPr>
        <w:t>TJ Sokol Kostelec n.Č.l.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Brandýs n.L.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n.L. B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Kostelec n.Č.l. B - </w:t>
      </w:r>
      <w:r>
        <w:rPr>
          <w:color w:val="00B050"/>
        </w:rPr>
        <w:t>TJ Sokol Brandýs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n.L. B</w:t>
      </w:r>
      <w:r>
        <w:t> - TJ Lhotka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n.L. B</w:t>
      </w:r>
      <w:r>
        <w:t> - TJ Sokol Kostelec n.Č.l.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- </w:t>
      </w:r>
      <w:r>
        <w:rPr>
          <w:color w:val="00B050"/>
        </w:rPr>
        <w:t>TJ Sokol Brandýs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18:00</w:t>
      </w:r>
      <w:r>
        <w:tab/>
      </w:r>
      <w:r>
        <w:t>KK Vlašim C - </w:t>
      </w:r>
      <w:r>
        <w:rPr>
          <w:color w:val="00B050"/>
        </w:rPr>
        <w:t>TJ Sokol Brandýs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n.L. B</w:t>
      </w:r>
      <w:r>
        <w:t> - TJ Sokol Kostelec n.Č.l.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>TJ Lhotka B - </w:t>
      </w:r>
      <w:r>
        <w:rPr>
          <w:color w:val="00B050"/>
        </w:rPr>
        <w:t>TJ Sokol Brandýs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Kostelec n.Č.l. C - </w:t>
      </w:r>
      <w:r>
        <w:rPr>
          <w:color w:val="00B050"/>
        </w:rPr>
        <w:t>TJ Sokol Brandýs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n.L. B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11.01.24</w:t>
      </w:r>
      <w:r>
        <w:tab/>
      </w:r>
      <w:r>
        <w:t>čt</w:t>
      </w:r>
      <w:r>
        <w:tab/>
      </w:r>
      <w:r>
        <w:t>18:00</w:t>
      </w:r>
      <w:r>
        <w:tab/>
      </w:r>
      <w:r>
        <w:t>KK Vlašim C - </w:t>
      </w:r>
      <w:r>
        <w:rPr>
          <w:color w:val="00B050"/>
        </w:rPr>
        <w:t>TJ Sokol Brandýs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n.L. B</w:t>
      </w:r>
      <w:r>
        <w:t> - TJ Sokol Kostelec n.Č.l.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14.02.24</w:t>
      </w:r>
      <w:r>
        <w:tab/>
      </w:r>
      <w:r>
        <w:t>st</w:t>
      </w:r>
      <w:r>
        <w:tab/>
      </w:r>
      <w:r>
        <w:t>17:30</w:t>
      </w:r>
      <w:r>
        <w:tab/>
      </w:r>
      <w:r>
        <w:t>TJ Lhotka B - </w:t>
      </w:r>
      <w:r>
        <w:rPr>
          <w:color w:val="00B050"/>
        </w:rPr>
        <w:t>TJ Sokol Brandýs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C - </w:t>
      </w:r>
      <w:r>
        <w:rPr>
          <w:color w:val="00B050"/>
        </w:rPr>
        <w:t>TJ Sokol Brandýs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n.L. B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n.L. B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Kostelec n.Č.l. B - </w:t>
      </w:r>
      <w:r>
        <w:rPr>
          <w:color w:val="00B050"/>
        </w:rPr>
        <w:t>TJ Sokol Brandýs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n.L. B</w:t>
      </w:r>
      <w:r>
        <w:t> - TJ Lhotka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n.L. B</w:t>
      </w:r>
      <w:r>
        <w:t> - TJ Sokol Kostelec n.Č.l.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Červené Pečky - </w:t>
      </w:r>
      <w:r>
        <w:rPr>
          <w:color w:val="00B050"/>
        </w:rPr>
        <w:t>TJ Sokol Brandýs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Kostelec n.Č.l.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C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18:00</w:t>
      </w:r>
      <w:r>
        <w:tab/>
      </w:r>
      <w:r>
        <w:t>KK Vlašim C - </w:t>
      </w:r>
      <w:r>
        <w:rPr>
          <w:color w:val="00B050"/>
        </w:rPr>
        <w:t>TJ Sokol Kostelec n.Č.l.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26.09.23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Kostelec n.Č.l. C</w:t>
      </w:r>
      <w:r>
        <w:t> - TJ Sokol Kostelec n.Č.l.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n.L. B - </w:t>
      </w:r>
      <w:r>
        <w:rPr>
          <w:color w:val="00B050"/>
        </w:rPr>
        <w:t>TJ Sokol Kostelec n.Č.l.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C</w:t>
      </w:r>
      <w:r>
        <w:t> - TJ Lhotka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- </w:t>
      </w:r>
      <w:r>
        <w:rPr>
          <w:color w:val="00B050"/>
        </w:rPr>
        <w:t>TJ Sokol Kostelec n.Č.l.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C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Kostelec n.Č.l. B - </w:t>
      </w:r>
      <w:r>
        <w:rPr>
          <w:color w:val="00B050"/>
        </w:rPr>
        <w:t>TJ Sokol Kostelec n.Č.l.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C</w:t>
      </w:r>
      <w:r>
        <w:t> - TJ Sokol Brandýs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17.11.23</w:t>
      </w:r>
      <w:r>
        <w:tab/>
      </w:r>
      <w:r>
        <w:t>pá</w:t>
      </w:r>
      <w:r>
        <w:tab/>
      </w:r>
      <w:r>
        <w:t>18:00</w:t>
      </w:r>
      <w:r>
        <w:tab/>
      </w:r>
      <w:r>
        <w:t>TJ Lhotka B - </w:t>
      </w:r>
      <w:r>
        <w:rPr>
          <w:color w:val="00B050"/>
        </w:rPr>
        <w:t>TJ Sokol Kostelec n.Č.l.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- </w:t>
      </w:r>
      <w:r>
        <w:rPr>
          <w:color w:val="00B050"/>
        </w:rPr>
        <w:t>TJ Sokol Kostelec n.Č.l.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C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Kostelec n.Č.l. B - </w:t>
      </w:r>
      <w:r>
        <w:rPr>
          <w:color w:val="00B050"/>
        </w:rPr>
        <w:t>TJ Sokol Kostelec n.Č.l.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C</w:t>
      </w:r>
      <w:r>
        <w:t> - TJ Sokol Brandýs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B - </w:t>
      </w:r>
      <w:r>
        <w:rPr>
          <w:color w:val="00B050"/>
        </w:rPr>
        <w:t>TJ Sokol Kostelec n.Č.l.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C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29.02.24</w:t>
      </w:r>
      <w:r>
        <w:tab/>
      </w:r>
      <w:r>
        <w:t>čt</w:t>
      </w:r>
      <w:r>
        <w:tab/>
      </w:r>
      <w:r>
        <w:t>18:00</w:t>
      </w:r>
      <w:r>
        <w:tab/>
      </w:r>
      <w:r>
        <w:t>KK Vlašim C - </w:t>
      </w:r>
      <w:r>
        <w:rPr>
          <w:color w:val="00B050"/>
        </w:rPr>
        <w:t>TJ Sokol Kostelec n.Č.l.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Kostelec n.Č.l. C</w:t>
      </w:r>
      <w:r>
        <w:t> - TJ Sokol Kostelec n.Č.l.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n.L. B - </w:t>
      </w:r>
      <w:r>
        <w:rPr>
          <w:color w:val="00B050"/>
        </w:rPr>
        <w:t>TJ Sokol Kostelec n.Č.l.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C</w:t>
      </w:r>
      <w:r>
        <w:t> - TJ Lhotka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Červené Pečky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C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>TJ Lhotka B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Kostelec n.Č.l. B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</w:t>
      </w:r>
      <w:r>
        <w:t> - TJ Sokol Brandýs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</w:t>
      </w:r>
      <w:r>
        <w:t> - TJ Sokol Kostelec n.Č.l.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</w:t>
      </w:r>
      <w:r>
        <w:t> - TJ Lhotka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18:00</w:t>
      </w:r>
      <w:r>
        <w:tab/>
      </w:r>
      <w:r>
        <w:t>KK Vlašim C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</w:t>
      </w:r>
      <w:r>
        <w:t> - TJ Sokol Kostelec n.Č.l.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n.L. B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</w:t>
      </w:r>
      <w:r>
        <w:t> - TJ Sokol Kostelec n.Č.l.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30.01.24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Červené Pečky</w:t>
      </w:r>
      <w:r>
        <w:t> - TJ Lhotka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01.02.24</w:t>
      </w:r>
      <w:r>
        <w:tab/>
      </w:r>
      <w:r>
        <w:t>čt</w:t>
      </w:r>
      <w:r>
        <w:tab/>
      </w:r>
      <w:r>
        <w:t>18:00</w:t>
      </w:r>
      <w:r>
        <w:tab/>
      </w:r>
      <w:r>
        <w:t>KK Vlašim C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</w:t>
      </w:r>
      <w:r>
        <w:t> - TJ Sokol Kostelec n.Č.l.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n.L. B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C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B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Kostelec n.Č.l. B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Červené Pečky</w:t>
      </w:r>
      <w:r>
        <w:t> - TJ Sokol Brandýs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Vlašim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n.L. B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Vlašim C</w:t>
      </w:r>
      <w:r>
        <w:t> - TJ Sokol Kostelec n.Č.l.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26.09.23</w:t>
      </w:r>
      <w:r>
        <w:tab/>
      </w:r>
      <w:r>
        <w:t>út</w:t>
      </w:r>
      <w:r>
        <w:tab/>
      </w:r>
      <w:r>
        <w:t>17:00</w:t>
      </w:r>
      <w:r>
        <w:tab/>
      </w:r>
      <w:r>
        <w:t>TJ Sokol Červené Pečky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>TJ Lhotka B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Vlašim C</w:t>
      </w:r>
      <w:r>
        <w:t> - TJ Sokol Kostelec n.Č.l.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Vlašim C</w:t>
      </w:r>
      <w:r>
        <w:t> - TJ Sokol Brandýs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Kostelec n.Č.l. C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Vlašim C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Vlašim C</w:t>
      </w:r>
      <w:r>
        <w:t> - TJ Lhotka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28.11.23</w:t>
      </w:r>
      <w:r>
        <w:tab/>
      </w:r>
      <w:r>
        <w:t>út</w:t>
      </w:r>
      <w:r>
        <w:tab/>
      </w:r>
      <w:r>
        <w:t>18:00</w:t>
      </w:r>
      <w:r>
        <w:tab/>
      </w:r>
      <w:r>
        <w:t>TJ Sokol Kostelec n.Č.l. B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11.01.24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Vlašim C</w:t>
      </w:r>
      <w:r>
        <w:t> - TJ Sokol Brandýs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C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Vlašim C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Vlašim C</w:t>
      </w:r>
      <w:r>
        <w:t> - TJ Lhotka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Kostelec n.Č.l. B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n.L. B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Vlašim C</w:t>
      </w:r>
      <w:r>
        <w:t> - TJ Sokol Kostelec n.Č.l.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18.03.24</w:t>
      </w:r>
      <w:r>
        <w:tab/>
      </w:r>
      <w:r>
        <w:t>po</w:t>
      </w:r>
      <w:r>
        <w:tab/>
      </w:r>
      <w:r>
        <w:t>18:00</w:t>
      </w:r>
      <w:r>
        <w:tab/>
      </w:r>
      <w:r>
        <w:t>TJ Lhotka B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Vlašim C</w:t>
      </w:r>
      <w:r>
        <w:t> - TJ Sokol Kostelec n.Č.l.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Lhotka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Kostelec n.Č.l. B - </w:t>
      </w:r>
      <w:r>
        <w:rPr>
          <w:color w:val="00B050"/>
        </w:rPr>
        <w:t>TJ Lhotka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B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n.L. B - </w:t>
      </w:r>
      <w:r>
        <w:rPr>
          <w:color w:val="00B050"/>
        </w:rPr>
        <w:t>TJ Lhotka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B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C - </w:t>
      </w:r>
      <w:r>
        <w:rPr>
          <w:color w:val="00B050"/>
        </w:rPr>
        <w:t>TJ Lhotka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B</w:t>
      </w:r>
      <w:r>
        <w:t> - TJ Sokol Kostelec n.Č.l.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- </w:t>
      </w:r>
      <w:r>
        <w:rPr>
          <w:color w:val="00B050"/>
        </w:rPr>
        <w:t>TJ Lhotka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B</w:t>
      </w:r>
      <w:r>
        <w:t> - TJ Sokol Brandýs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18:00</w:t>
      </w:r>
      <w:r>
        <w:tab/>
      </w:r>
      <w:r>
        <w:t>KK Vlašim C - </w:t>
      </w:r>
      <w:r>
        <w:rPr>
          <w:color w:val="00B050"/>
        </w:rPr>
        <w:t>TJ Lhotka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B</w:t>
      </w:r>
      <w:r>
        <w:t> - TJ Sokol Kostelec n.Č.l.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B</w:t>
      </w:r>
      <w:r>
        <w:t> - TJ Sokol Kostelec n.Č.l.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30.01.24</w:t>
      </w:r>
      <w:r>
        <w:tab/>
      </w:r>
      <w:r>
        <w:t>út</w:t>
      </w:r>
      <w:r>
        <w:tab/>
      </w:r>
      <w:r>
        <w:t>18:00</w:t>
      </w:r>
      <w:r>
        <w:tab/>
      </w:r>
      <w:r>
        <w:t>TJ Sokol Červené Pečky - </w:t>
      </w:r>
      <w:r>
        <w:rPr>
          <w:color w:val="00B050"/>
        </w:rPr>
        <w:t>TJ Lhotka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Lhotka B</w:t>
      </w:r>
      <w:r>
        <w:t> - TJ Sokol Brandýs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08.02.24</w:t>
      </w:r>
      <w:r>
        <w:tab/>
      </w:r>
      <w:r>
        <w:t>čt</w:t>
      </w:r>
      <w:r>
        <w:tab/>
      </w:r>
      <w:r>
        <w:t>18:00</w:t>
      </w:r>
      <w:r>
        <w:tab/>
      </w:r>
      <w:r>
        <w:t>KK Vlašim C - </w:t>
      </w:r>
      <w:r>
        <w:rPr>
          <w:color w:val="00B050"/>
        </w:rPr>
        <w:t>TJ Lhotka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B</w:t>
      </w:r>
      <w:r>
        <w:t> - TJ Sokol Kostelec n.Č.l.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05.03.24</w:t>
      </w:r>
      <w:r>
        <w:tab/>
      </w:r>
      <w:r>
        <w:t>út</w:t>
      </w:r>
      <w:r>
        <w:tab/>
      </w:r>
      <w:r>
        <w:t>18:00</w:t>
      </w:r>
      <w:r>
        <w:tab/>
      </w:r>
      <w:r>
        <w:t>TJ Sokol Kostelec n.Č.l. B - </w:t>
      </w:r>
      <w:r>
        <w:rPr>
          <w:color w:val="00B050"/>
        </w:rPr>
        <w:t>TJ Lhotka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B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n.L. B - </w:t>
      </w:r>
      <w:r>
        <w:rPr>
          <w:color w:val="00B050"/>
        </w:rPr>
        <w:t>TJ Lhotka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B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Kostelec n.Č.l. C - </w:t>
      </w:r>
      <w:r>
        <w:rPr>
          <w:color w:val="00B050"/>
        </w:rPr>
        <w:t>TJ Lhotka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n.Č.l.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Kužel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602 879 361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t.kuzel@atelier322.cz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Brandýs n.L.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Brandýs 1-2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1905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250 01 Brandýs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Fučíková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725 360 018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martina.fucikova@seznam.cz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n.Č.l.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Zahajský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724 310 978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f.zahajsky@seznam.cz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Červené Pečky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Červené Pečky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Dvořáka 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21 Červené Pečky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724 923 806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dvorakkkarel@seznam.cz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Kumstát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728 921 458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j.kumstat@seznam.cz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Vlašim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Spartak Vlašim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Sv. Čecha 743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258 01 Vlašim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Trna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603 554 352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lubos.trna@seznam.cz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Lhotka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Lhotka - Hospoda U Hejduků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Hořejší 45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267 23 Lhotka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Hejduk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607 641 668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lhotka-kuzelky@seznam.cz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Hejduk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607 641 668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milan_hejduk@quick.cz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