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3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Dana Školová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školová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mora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TJ Astra Zahradní Město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SC Olympia Radotín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KK Slavia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TJ Sokol Rudná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25.01.24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31.01.24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SK Rapid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12.02.24</w:t>
      </w:r>
      <w:r>
        <w:tab/>
      </w:r>
      <w:r>
        <w:t>po</w:t>
      </w:r>
      <w:r>
        <w:tab/>
      </w:r>
      <w:r>
        <w:t>18:00</w:t>
      </w:r>
      <w:r>
        <w:tab/>
      </w:r>
      <w:r>
        <w:t>SC Olympia Radotín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AC Sparta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SK Meteor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KK Velké Popovice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10.04.24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E</w:t>
      </w:r>
      <w:r>
        <w:t> - SK Uhelné sklady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Uhelné sklady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VSK ČVUT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Rapid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AC Sparta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Meteor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Velké Popovice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Praha-Vršovice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Konstruktiva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SC Olympia Radotín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21.02.24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Uhelné sklady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KK Slavia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Žižkov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13.12.23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31.01.24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Praha-Vršovice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Uhelné sklady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Astra Zahradní Město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VSK ČVUT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AC Sparta Praha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Meteor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KK Slavia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KK Velké Popovice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Žižkov Praha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SC Olympia Radotín B</w:t>
      </w:r>
      <w:r>
        <w:t> - KK Konstruktiva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Rapid Praha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06.03.24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Uhelné sklady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25.03.24</w:t>
      </w:r>
      <w:r>
        <w:tab/>
      </w:r>
      <w:r>
        <w:t>po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Sokol Praha-Vršovice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Uhelné sklady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Astra Zahradní Město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SC Olympia Radotín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VSK ČVUT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Meteor Praha 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Slavia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Sokol Rudná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Žižkov Praha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Praha 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Rapid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AC Sparta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Slavia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E</w:t>
      </w:r>
      <w:r>
        <w:t> - KK Velké Popovice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Rudná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Žižkov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Konstruktiva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Rapid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AC Sparta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VSK ČVUT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>KK Velké Popovice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Praha-Vršovice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Uhelné sklady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Astra Zahradní Město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SC Olympia Radotín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Uhelné sklady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Sokol Praha-Vršovice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Astra Zahradní Město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04.01.24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Meteor Praha 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VSK ČVUT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Velké Popovice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TJ Sokol Rudná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Žižkov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KK Konstruktiva Praha 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Slavia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Rapid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SC Olympia Radotín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AC Sparta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C</w:t>
      </w:r>
      <w:r>
        <w:t> - SK Uhelné sklady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17:30</w:t>
      </w:r>
      <w:r>
        <w:tab/>
      </w:r>
      <w:r>
        <w:t>SK Meteor Praha E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Slavia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Sokol Rudná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Žižkov Praha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KK Konstruktiva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Rapid Praha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AC Sparta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Uhelné sklady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Velké Popovice B</w:t>
      </w:r>
      <w:r>
        <w:t> - SK Meteor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29.01.24</w:t>
      </w:r>
      <w:r>
        <w:tab/>
      </w:r>
      <w:r>
        <w:t>po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VSK ČVUT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Sokol Praha-Vršovice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SK Uhelné sklady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TJ Astra Zahradní Město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B</w:t>
      </w:r>
      <w:r>
        <w:t> - SC Olympia Radotín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10.04.24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KK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KK Slavia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Sokol Praha-Vršovice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Uhelné sklady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Meteor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KK Velké Popovice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VSK ČVUT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Žižkov Praha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KK Konstruktiva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Rapid Praha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KK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SC Olympia Radotín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17.01.24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Uhelné sklady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KK Slavia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21.02.24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SK Uhelné sklady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C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11.03.24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Rapid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AC Sparta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Meteor Praha 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23.01.24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26.01.24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Sokol Praha-Vršovice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Konstruktiva Praha 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Astra Zahradní Město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SC Olympia Radotín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KK Slavia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06.03.24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TJ Sokol Rudná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SK Žižkov Praha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C</w:t>
      </w:r>
      <w:r>
        <w:t> - VSK ČVUT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10.04.24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SK Uhelné sklady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Slavia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23.11.23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09.10.23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08.11.23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Uhelné sklady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07.02.24</w:t>
      </w:r>
      <w:r>
        <w:tab/>
      </w:r>
      <w:r>
        <w:t>st</w:t>
      </w:r>
      <w:r>
        <w:tab/>
      </w:r>
      <w:r>
        <w:t>17:30</w:t>
      </w:r>
      <w:r>
        <w:tab/>
      </w:r>
      <w:r>
        <w:t>KK Velké Popovice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Praha-Vršovice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Perman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731 666 029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permonici@gmail.com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Seidl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honza@hvt.cz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Hofman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602 836 881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hofmanjh@seznam.cz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Šimek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608 829 229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pavelsimek@centrum.cz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Řádek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602 375 939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Školová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724 149 695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dana.skolova@seznam.cz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Edlmannová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605152468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EdlmnnovaZ@seznam.cz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Fořt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602149920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fort.michal@seznam.cz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Kratochvil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734253322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jan.krato@centrum.cz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Mora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602358297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panmora@seznam.cz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603 249 225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lcech51@seznam.cz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Plachý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723337825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plachy.mirek@seznam.cz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777085755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tomas.kunes@gmail.com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