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Mistrovství Prahy 2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družstev, 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družstev, vd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družstev, vd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Radim Abrahám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družstev, vd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Kobylisy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Slavia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Zahradní Město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Vršovice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Radlice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Rudná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Velké Popovice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Slavia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TJ Kobylisy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TJ Vršovice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13.12.23</w:t>
      </w:r>
      <w:r>
        <w:tab/>
      </w:r>
      <w:r>
        <w:t>st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05.02.24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TJ Rudná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SK Meteor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26.10.23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31.10.23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D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07.11.23</w:t>
      </w:r>
      <w:r>
        <w:tab/>
      </w:r>
      <w:r>
        <w:t>út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14.11.23</w:t>
      </w:r>
      <w:r>
        <w:tab/>
      </w:r>
      <w:r>
        <w:t>út</w:t>
      </w:r>
      <w:r>
        <w:tab/>
      </w:r>
      <w:r>
        <w:t>18:00</w:t>
      </w:r>
      <w:r>
        <w:tab/>
      </w:r>
      <w:r>
        <w:t>TJ Radlice C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23.11.23</w:t>
      </w:r>
      <w:r>
        <w:tab/>
      </w:r>
      <w:r>
        <w:t>čt</w:t>
      </w:r>
      <w:r>
        <w:tab/>
      </w:r>
      <w:r>
        <w:t>19:30</w:t>
      </w:r>
      <w:r>
        <w:tab/>
      </w:r>
      <w:r>
        <w:t>KK Konstruktiva D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29.11.23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05.12.23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09.01.24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18.01.24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TJ Rudná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01.11.23</w:t>
      </w:r>
      <w:r>
        <w:tab/>
      </w:r>
      <w:r>
        <w:t>st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Slavia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20.02.24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KK Slavia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KK Slavoj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Slavia B</w:t>
      </w:r>
      <w:r>
        <w:t> - TJ Kobylisy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KK Velké Popovice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18.03.24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TJ Radlice C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KK Konstruktiva D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TJ Radlice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Slavia B</w:t>
      </w:r>
      <w:r>
        <w:t> - TJ Astra Zahradní Město B</w:t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Vršovice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TJ Astra Zahradní Město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19.09.23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Vršovice B</w:t>
      </w:r>
      <w:r>
        <w:t> - TJ Kobylisy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TJ Rudná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12.10.23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Vršovice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24.10.23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KK Slavoj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D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KK Velké Popovice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23.11.23</w:t>
      </w:r>
      <w:r>
        <w:tab/>
      </w:r>
      <w:r>
        <w:t>čt</w:t>
      </w:r>
      <w:r>
        <w:tab/>
      </w:r>
      <w:r>
        <w:t>18:00</w:t>
      </w:r>
      <w:r>
        <w:tab/>
      </w:r>
      <w:r>
        <w:t>TJ Radlice C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KK Konstruktiva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06.12.23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08.04.24</w:t>
      </w:r>
      <w:r>
        <w:tab/>
      </w:r>
      <w:r>
        <w:t>po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KK Slavia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30.01.24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09.02.24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TJ Rudná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29.02.24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SK Meteor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07.03.24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TJ Kobylisy D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19.03.24</w:t>
      </w:r>
      <w:r>
        <w:tab/>
      </w:r>
      <w:r>
        <w:t>út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TJ Radlice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04.04.24</w:t>
      </w:r>
      <w:r>
        <w:tab/>
      </w:r>
      <w:r>
        <w:t>čt</w:t>
      </w:r>
      <w:r>
        <w:tab/>
      </w:r>
      <w:r>
        <w:t>19:30</w:t>
      </w:r>
      <w:r>
        <w:tab/>
      </w:r>
      <w:r>
        <w:t>KK Konstruktiva D - </w:t>
      </w:r>
      <w:r>
        <w:rPr>
          <w:color w:val="00B050"/>
        </w:rPr>
        <w:t>TJ Vršovice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Vršovice B</w:t>
      </w:r>
      <w:r>
        <w:t> - TJ Radlice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Rudná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TJ Radlice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19.09.23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13.12.23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KK Slavia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05.10.23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11.12.23</w:t>
      </w:r>
      <w:r>
        <w:tab/>
      </w:r>
      <w:r>
        <w:t>po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Rudná B</w:t>
      </w:r>
      <w:r>
        <w:t> - TJ Kobylisy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TJ Rudná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SK Meteor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TJ Kobylisy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21.11.23</w:t>
      </w:r>
      <w:r>
        <w:tab/>
      </w:r>
      <w:r>
        <w:t>út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TJ Radlice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07.12.23</w:t>
      </w:r>
      <w:r>
        <w:tab/>
      </w:r>
      <w:r>
        <w:t>čt</w:t>
      </w:r>
      <w:r>
        <w:tab/>
      </w:r>
      <w:r>
        <w:t>19:30</w:t>
      </w:r>
      <w:r>
        <w:tab/>
      </w:r>
      <w:r>
        <w:t>KK Konstruktiva D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10.01.24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TJ Astra Zahradní Město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30.01.24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09.02.24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TJ Vršovice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13.02.24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22.02.24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Rudná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05.03.24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KK Slavoj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21.03.24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D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KK Velké Popovice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04.04.24</w:t>
      </w:r>
      <w:r>
        <w:tab/>
      </w:r>
      <w:r>
        <w:t>čt</w:t>
      </w:r>
      <w:r>
        <w:tab/>
      </w:r>
      <w:r>
        <w:t>18:00</w:t>
      </w:r>
      <w:r>
        <w:tab/>
      </w:r>
      <w:r>
        <w:t>TJ Radlice C - </w:t>
      </w:r>
      <w:r>
        <w:rPr>
          <w:color w:val="00B050"/>
        </w:rPr>
        <w:t>TJ Rudná B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B</w:t>
      </w:r>
      <w:r>
        <w:t> - KK Konstruktiva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Rudná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KK Konstruktiva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13.12.23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TJ Astra Zahradní Město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05.02.24</w:t>
      </w:r>
      <w:r>
        <w:tab/>
      </w:r>
      <w:r>
        <w:t>po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TJ Vršovice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TJ Kobylisy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Rudná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SK Meteor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KK Slavoj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20.11.23</w:t>
      </w:r>
      <w:r>
        <w:tab/>
      </w:r>
      <w:r>
        <w:t>po</w:t>
      </w:r>
      <w:r>
        <w:tab/>
      </w:r>
      <w:r>
        <w:t>17:00</w:t>
      </w:r>
      <w:r>
        <w:tab/>
      </w:r>
      <w:r>
        <w:t>TJ Kobylisy D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KK Velké Popovice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07.12.23</w:t>
      </w:r>
      <w:r>
        <w:tab/>
      </w:r>
      <w:r>
        <w:t>čt</w:t>
      </w:r>
      <w:r>
        <w:tab/>
      </w:r>
      <w:r>
        <w:t>18:00</w:t>
      </w:r>
      <w:r>
        <w:tab/>
      </w:r>
      <w:r>
        <w:t>TJ Radlice C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11.01.24</w:t>
      </w:r>
      <w:r>
        <w:tab/>
      </w:r>
      <w:r>
        <w:t>čt</w:t>
      </w:r>
      <w:r>
        <w:tab/>
      </w:r>
      <w:r>
        <w:t>19:30</w:t>
      </w:r>
      <w:r>
        <w:tab/>
      </w:r>
      <w:r>
        <w:t>KK Konstruktiva D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23.01.24</w:t>
      </w:r>
      <w:r>
        <w:tab/>
      </w:r>
      <w:r>
        <w:t>út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Rudná C</w:t>
      </w:r>
      <w:r>
        <w:t> - TJ Radlice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30.01.24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01.11.23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KK Slavia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15.02.24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TJ Rudná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27.02.24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11.03.24</w:t>
      </w:r>
      <w:r>
        <w:tab/>
      </w:r>
      <w:r>
        <w:t>po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21.03.24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TJ Kobylisy D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02.04.24</w:t>
      </w:r>
      <w:r>
        <w:tab/>
      </w:r>
      <w:r>
        <w:t>út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TJ Rudná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Rudná C</w:t>
      </w:r>
      <w:r>
        <w:t> - TJ Radlice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Meteor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KK Velké Popovice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11.12.23</w:t>
      </w:r>
      <w:r>
        <w:tab/>
      </w:r>
      <w:r>
        <w:t>po</w:t>
      </w:r>
      <w:r>
        <w:tab/>
      </w:r>
      <w:r>
        <w:t>18:00</w:t>
      </w:r>
      <w:r>
        <w:tab/>
      </w:r>
      <w:r>
        <w:t>TJ Radlice C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04.12.23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KK Konstruktiva D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04.10.23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TJ Astra Zahradní Město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17.10.23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TJ Vršovice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03.11.23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07.11.23</w:t>
      </w:r>
      <w:r>
        <w:tab/>
      </w:r>
      <w:r>
        <w:t>út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TJ Kobylisy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KK Slavoj D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07.12.23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D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09.01.24</w:t>
      </w:r>
      <w:r>
        <w:tab/>
      </w:r>
      <w:r>
        <w:t>út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TJ Radlice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01.02.24</w:t>
      </w:r>
      <w:r>
        <w:tab/>
      </w:r>
      <w:r>
        <w:t>čt</w:t>
      </w:r>
      <w:r>
        <w:tab/>
      </w:r>
      <w:r>
        <w:t>19:30</w:t>
      </w:r>
      <w:r>
        <w:tab/>
      </w:r>
      <w:r>
        <w:t>KK Konstruktiva D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TJ Radlice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13.02.24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20.02.24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KK Slavia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29.02.24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TJ Rudná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11.03.24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TJ Rudná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Meteor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26.03.24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04.04.24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SK Meteor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Meteor D</w:t>
      </w:r>
      <w:r>
        <w:t> - TJ Kobylisy D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TJ Kobylisy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04.09.23</w:t>
      </w:r>
      <w:r>
        <w:tab/>
      </w:r>
      <w:r>
        <w:t>po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Slavoj D</w:t>
      </w:r>
      <w:r>
        <w:t> - KK Velké Popovice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14.12.23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TJ Radlice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20.12.23</w:t>
      </w:r>
      <w:r>
        <w:tab/>
      </w:r>
      <w:r>
        <w:t>st</w:t>
      </w:r>
      <w:r>
        <w:tab/>
      </w:r>
      <w:r>
        <w:t>18:30</w:t>
      </w:r>
      <w:r>
        <w:tab/>
      </w:r>
      <w:r>
        <w:t>KK Konstruktiva D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TJ Radlice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17.10.23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KK Slavia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02.11.23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TJ Rudná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Slavoj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28.11.23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07.12.23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TJ Kobylisy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11.01.24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D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16.01.24</w:t>
      </w:r>
      <w:r>
        <w:tab/>
      </w:r>
      <w:r>
        <w:t>út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25.01.24</w:t>
      </w:r>
      <w:r>
        <w:tab/>
      </w:r>
      <w:r>
        <w:t>čt</w:t>
      </w:r>
      <w:r>
        <w:tab/>
      </w:r>
      <w:r>
        <w:t>18:00</w:t>
      </w:r>
      <w:r>
        <w:tab/>
      </w:r>
      <w:r>
        <w:t>TJ Radlice C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KK Konstruktiva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14.02.24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TJ Astra Zahradní Město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27.02.24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TJ Vršovice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15.03.24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TJ Rudná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D</w:t>
      </w:r>
      <w:r>
        <w:t> - SK Meteor D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09.04.24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KK Slavoj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Kobylisy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14.09.23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TJ Kobylisy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19.09.23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TJ Kobylisy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D</w:t>
      </w:r>
      <w:r>
        <w:t> - KK Velké Popovice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05.10.23</w:t>
      </w:r>
      <w:r>
        <w:tab/>
      </w:r>
      <w:r>
        <w:t>čt</w:t>
      </w:r>
      <w:r>
        <w:tab/>
      </w:r>
      <w:r>
        <w:t>18:00</w:t>
      </w:r>
      <w:r>
        <w:tab/>
      </w:r>
      <w:r>
        <w:t>TJ Radlice C - </w:t>
      </w:r>
      <w:r>
        <w:rPr>
          <w:color w:val="00B050"/>
        </w:rPr>
        <w:t>TJ Kobylisy D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D</w:t>
      </w:r>
      <w:r>
        <w:t> - KK Konstruktiva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18.10.23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TJ Kobylisy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11.12.23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D</w:t>
      </w:r>
      <w:r>
        <w:t> - TJ Astra Zahradní Město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D</w:t>
      </w:r>
      <w:r>
        <w:t> - KK Slavia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D</w:t>
      </w:r>
      <w:r>
        <w:t> - TJ Vršovice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14.11.23</w:t>
      </w:r>
      <w:r>
        <w:tab/>
      </w:r>
      <w:r>
        <w:t>út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TJ Kobylisy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20.11.23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D</w:t>
      </w:r>
      <w:r>
        <w:t> - TJ Rudná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Kobylisy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D</w:t>
      </w:r>
      <w:r>
        <w:t> - SK Meteor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D</w:t>
      </w:r>
      <w:r>
        <w:t> - KK Slavoj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D</w:t>
      </w:r>
      <w:r>
        <w:t> - TJ Kobylisy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30.01.24</w:t>
      </w:r>
      <w:r>
        <w:tab/>
      </w:r>
      <w:r>
        <w:t>út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TJ Kobylisy D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D</w:t>
      </w:r>
      <w:r>
        <w:t> - TJ Radlice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15.02.24</w:t>
      </w:r>
      <w:r>
        <w:tab/>
      </w:r>
      <w:r>
        <w:t>čt</w:t>
      </w:r>
      <w:r>
        <w:tab/>
      </w:r>
      <w:r>
        <w:t>19:30</w:t>
      </w:r>
      <w:r>
        <w:tab/>
      </w:r>
      <w:r>
        <w:t>KK Konstruktiva D - </w:t>
      </w:r>
      <w:r>
        <w:rPr>
          <w:color w:val="00B050"/>
        </w:rPr>
        <w:t>TJ Kobylisy D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D</w:t>
      </w:r>
      <w:r>
        <w:t> - TJ Radlice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27.02.24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TJ Kobylisy D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04.03.24</w:t>
      </w:r>
      <w:r>
        <w:tab/>
      </w:r>
      <w:r>
        <w:t>po</w:t>
      </w:r>
      <w:r>
        <w:tab/>
      </w:r>
      <w:r>
        <w:t>17:00</w:t>
      </w:r>
      <w:r>
        <w:tab/>
      </w:r>
      <w:r>
        <w:t>KK Slavia B - </w:t>
      </w:r>
      <w:r>
        <w:rPr>
          <w:color w:val="00B050"/>
        </w:rPr>
        <w:t>TJ Kobylisy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14.03.24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TJ Kobylisy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D</w:t>
      </w:r>
      <w:r>
        <w:t> - TJ Rudná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04.04.24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TJ Kobylisy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Kobylisy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09.04.24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TJ Kobylisy D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Velké Popovice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12.09.23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04.09.23</w:t>
      </w:r>
      <w:r>
        <w:tab/>
      </w:r>
      <w:r>
        <w:t>po</w:t>
      </w:r>
      <w:r>
        <w:tab/>
      </w:r>
      <w:r>
        <w:t>18:30</w:t>
      </w:r>
      <w:r>
        <w:tab/>
      </w:r>
      <w:r>
        <w:t>KK Slavoj D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27.09.23</w:t>
      </w:r>
      <w:r>
        <w:tab/>
      </w:r>
      <w:r>
        <w:t>st</w:t>
      </w:r>
      <w:r>
        <w:tab/>
      </w:r>
      <w:r>
        <w:t>17:00</w:t>
      </w:r>
      <w:r>
        <w:tab/>
      </w:r>
      <w:r>
        <w:t>TJ Kobylisy D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03.10.23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TJ Radlice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19.10.23</w:t>
      </w:r>
      <w:r>
        <w:tab/>
      </w:r>
      <w:r>
        <w:t>čt</w:t>
      </w:r>
      <w:r>
        <w:tab/>
      </w:r>
      <w:r>
        <w:t>19:30</w:t>
      </w:r>
      <w:r>
        <w:tab/>
      </w:r>
      <w:r>
        <w:t>KK Konstruktiva D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TJ Radlice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23.01.24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KK Slavia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16.11.23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TJ Rudná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30.11.23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Velké Popovice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SK Meteor D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KK Slavoj D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TJ Kobylisy D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15.03.24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TJ Kobylisy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15.02.24</w:t>
      </w:r>
      <w:r>
        <w:tab/>
      </w:r>
      <w:r>
        <w:t>čt</w:t>
      </w:r>
      <w:r>
        <w:tab/>
      </w:r>
      <w:r>
        <w:t>18:00</w:t>
      </w:r>
      <w:r>
        <w:tab/>
      </w:r>
      <w:r>
        <w:t>TJ Radlice C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KK Konstruktiva D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28.02.24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TJ Astra Zahradní Město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12.03.24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19.03.24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TJ Vršovice B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27.03.24</w:t>
      </w:r>
      <w:r>
        <w:tab/>
      </w:r>
      <w:r>
        <w:t>st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Velké Popovice</w:t>
      </w:r>
      <w:r>
        <w:t> - TJ Rudná C</w:t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Velké Popovice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Radlice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11.12.23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C</w:t>
      </w:r>
      <w:r>
        <w:t> - SK Meteor D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14.12.23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C</w:t>
      </w:r>
      <w:r>
        <w:t> - TJ Kobylisy D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10.10.23</w:t>
      </w:r>
      <w:r>
        <w:tab/>
      </w:r>
      <w:r>
        <w:t>út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17.10.23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C</w:t>
      </w:r>
      <w:r>
        <w:t> - KK Konstruktiva D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01.11.23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C</w:t>
      </w:r>
      <w:r>
        <w:t> - TJ Astra Zahradní Město B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14.11.23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C</w:t>
      </w:r>
      <w:r>
        <w:t> - KK Slavia B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C</w:t>
      </w:r>
      <w:r>
        <w:t> - TJ Vršovice B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01.12.23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C</w:t>
      </w:r>
      <w:r>
        <w:t> - TJ Rudná C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Radlice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16.01.24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25.01.24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C</w:t>
      </w:r>
      <w:r>
        <w:t> - KK Slavoj D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08.02.24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D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C</w:t>
      </w:r>
      <w:r>
        <w:t> - KK Velké Popovice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C</w:t>
      </w:r>
      <w:r>
        <w:t> - TJ Kobylisy C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29.02.24</w:t>
      </w:r>
      <w:r>
        <w:tab/>
      </w:r>
      <w:r>
        <w:t>čt</w:t>
      </w:r>
      <w:r>
        <w:tab/>
      </w:r>
      <w:r>
        <w:t>19:30</w:t>
      </w:r>
      <w:r>
        <w:tab/>
      </w:r>
      <w:r>
        <w:t>KK Konstruktiva D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C</w:t>
      </w:r>
      <w:r>
        <w:t> - TJ Radlice B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12.03.24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18.03.24</w:t>
      </w:r>
      <w:r>
        <w:tab/>
      </w:r>
      <w:r>
        <w:t>po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28.03.24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Radlice C</w:t>
      </w:r>
      <w:r>
        <w:t> - TJ Rudná B</w:t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11.04.24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TJ Radlice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Konstruktiva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14.09.23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Konstruktiva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04.12.23</w:t>
      </w:r>
      <w:r>
        <w:tab/>
      </w:r>
      <w:r>
        <w:t>po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20.12.23</w:t>
      </w:r>
      <w:r>
        <w:tab/>
      </w:r>
      <w:r>
        <w:t>st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KK Konstruktiva D</w:t>
      </w:r>
      <w:r>
        <w:t> - KK Slavoj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12.10.23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D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19.10.23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Konstruktiva D</w:t>
      </w:r>
      <w:r>
        <w:t> - KK Velké Popovice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25.10.23</w:t>
      </w:r>
      <w:r>
        <w:tab/>
      </w:r>
      <w:r>
        <w:t>st</w:t>
      </w:r>
      <w:r>
        <w:tab/>
      </w:r>
      <w:r>
        <w:t>18:00</w:t>
      </w:r>
      <w:r>
        <w:tab/>
      </w:r>
      <w:r>
        <w:t>TJ Radlice C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31.10.23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Konstruktiva D</w:t>
      </w:r>
      <w:r>
        <w:t> - TJ Radlice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14.11.23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23.11.23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Konstruktiva D</w:t>
      </w:r>
      <w:r>
        <w:t> - KK Slavia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30.11.23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07.12.23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Konstruktiva D</w:t>
      </w:r>
      <w:r>
        <w:t> - TJ Rudná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11.01.24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Konstruktiva D</w:t>
      </w:r>
      <w:r>
        <w:t> - TJ Rudná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01.02.24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Konstruktiva D</w:t>
      </w:r>
      <w:r>
        <w:t> - SK Meteor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08.02.24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15.02.24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Konstruktiva D</w:t>
      </w:r>
      <w:r>
        <w:t> - TJ Kobylisy D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08.03.24</w:t>
      </w:r>
      <w:r>
        <w:tab/>
      </w:r>
      <w:r>
        <w:t>pá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29.02.24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Konstruktiva D</w:t>
      </w:r>
      <w:r>
        <w:t> - TJ Radlice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07.03.24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Konstruktiva D</w:t>
      </w:r>
      <w:r>
        <w:t> - TJ Kobylisy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13.03.24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21.03.24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Konstruktiva D</w:t>
      </w:r>
      <w:r>
        <w:t> - TJ Astra Zahradní Město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26.03.24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04.04.24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Konstruktiva D</w:t>
      </w:r>
      <w:r>
        <w:t> - TJ Vršovice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12.04.24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KK Konstruktiva D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Radlice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13.12.23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TJ Rudná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SK Meteor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12.10.23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TJ Kobylisy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24.10.23</w:t>
      </w:r>
      <w:r>
        <w:tab/>
      </w:r>
      <w:r>
        <w:t>út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TJ Radlice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19:30</w:t>
      </w:r>
      <w:r>
        <w:tab/>
      </w:r>
      <w:r>
        <w:t>KK Konstruktiva D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14.11.23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TJ Astra Zahradní Město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KK Slavia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06.12.23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TJ Vršovice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10.01.24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TJ Rudná B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23.01.24</w:t>
      </w:r>
      <w:r>
        <w:tab/>
      </w:r>
      <w:r>
        <w:t>út</w:t>
      </w:r>
      <w:r>
        <w:tab/>
      </w:r>
      <w:r>
        <w:t>16:30</w:t>
      </w:r>
      <w:r>
        <w:tab/>
      </w:r>
      <w:r>
        <w:t>TJ Rudná C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Radlice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06.02.24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14.02.24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KK Slavoj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22.02.24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D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28.02.24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KK Velké Popovice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07.03.24</w:t>
      </w:r>
      <w:r>
        <w:tab/>
      </w:r>
      <w:r>
        <w:t>čt</w:t>
      </w:r>
      <w:r>
        <w:tab/>
      </w:r>
      <w:r>
        <w:t>18:00</w:t>
      </w:r>
      <w:r>
        <w:tab/>
      </w:r>
      <w:r>
        <w:t>TJ Radlice C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13.03.24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KK Konstruktiva D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Radlice B</w:t>
      </w:r>
      <w:r>
        <w:t> - TJ Kobylisy C</w:t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26.03.24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03.04.24</w:t>
      </w:r>
      <w:r>
        <w:tab/>
      </w:r>
      <w:r>
        <w:t>st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11.04.24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TJ Radlice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Astra Zahradní Město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14.09.23</w:t>
      </w:r>
      <w:r>
        <w:tab/>
      </w:r>
      <w:r>
        <w:t>čt</w:t>
      </w:r>
      <w:r>
        <w:tab/>
      </w:r>
      <w:r>
        <w:t>17:30</w:t>
      </w:r>
      <w:r>
        <w:tab/>
      </w:r>
      <w:r>
        <w:t>TJ Vršovice B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TJ Rudná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28.09.23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Astra Zahradní Město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10.10.23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KK Slavoj D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11.12.23</w:t>
      </w:r>
      <w:r>
        <w:tab/>
      </w:r>
      <w:r>
        <w:t>po</w:t>
      </w:r>
      <w:r>
        <w:tab/>
      </w:r>
      <w:r>
        <w:t>17:00</w:t>
      </w:r>
      <w:r>
        <w:tab/>
      </w:r>
      <w:r>
        <w:t>TJ Kobylisy D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23.01.24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KK Velké Popovice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09.11.23</w:t>
      </w:r>
      <w:r>
        <w:tab/>
      </w:r>
      <w:r>
        <w:t>čt</w:t>
      </w:r>
      <w:r>
        <w:tab/>
      </w:r>
      <w:r>
        <w:t>18:00</w:t>
      </w:r>
      <w:r>
        <w:tab/>
      </w:r>
      <w:r>
        <w:t>TJ Radlice C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KK Konstruktiva D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22.11.23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28.11.23</w:t>
      </w:r>
      <w:r>
        <w:tab/>
      </w:r>
      <w:r>
        <w:t>út</w:t>
      </w:r>
      <w:r>
        <w:tab/>
      </w:r>
      <w:r>
        <w:t>17:00</w:t>
      </w:r>
      <w:r>
        <w:tab/>
      </w:r>
      <w:r>
        <w:t>TJ Kobylisy C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05.12.23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KK Slavia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08.04.24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TJ Vršovice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19.01.24</w:t>
      </w:r>
      <w:r>
        <w:tab/>
      </w:r>
      <w:r>
        <w:t>pá</w:t>
      </w:r>
      <w:r>
        <w:tab/>
      </w:r>
      <w:r>
        <w:t>17:30</w:t>
      </w:r>
      <w:r>
        <w:tab/>
      </w:r>
      <w:r>
        <w:t>TJ Rudná B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TJ Rudná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SK Meteor D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22.02.24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TJ Kobylisy D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05.03.24</w:t>
      </w:r>
      <w:r>
        <w:tab/>
      </w:r>
      <w:r>
        <w:t>út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12.03.24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TJ Radlice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21.03.24</w:t>
      </w:r>
      <w:r>
        <w:tab/>
      </w:r>
      <w:r>
        <w:t>čt</w:t>
      </w:r>
      <w:r>
        <w:tab/>
      </w:r>
      <w:r>
        <w:t>19:30</w:t>
      </w:r>
      <w:r>
        <w:tab/>
      </w:r>
      <w:r>
        <w:t>KK Konstruktiva D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TJ Radlice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 Zahradní Město B</w:t>
      </w:r>
      <w:r>
        <w:t> - TJ Kobylisy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09.04.24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TJ Astra Zahradní Město B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Kobylisy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12.09.23</w:t>
      </w:r>
      <w:r>
        <w:tab/>
      </w:r>
      <w:r>
        <w:t>út</w:t>
      </w:r>
      <w:r>
        <w:tab/>
      </w:r>
      <w:r>
        <w:t>17:30</w:t>
      </w:r>
      <w:r>
        <w:tab/>
      </w:r>
      <w:r>
        <w:t>KK Slavia B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KK Slavia Praha</w:t>
      </w:r>
      <w:r>
        <w:t> </w:t>
      </w:r>
      <w:r>
        <w:rPr>
          <w:color w:val="FF0000"/>
        </w:rPr>
        <w:t>3-4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TJ Kobylisy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19.10.23</w:t>
      </w:r>
      <w:r>
        <w:tab/>
      </w:r>
      <w:r>
        <w:t>čt</w:t>
      </w:r>
      <w:r>
        <w:tab/>
      </w:r>
      <w:r>
        <w:t>17:00</w:t>
      </w:r>
      <w:r>
        <w:tab/>
      </w:r>
      <w:r>
        <w:t>TJ Vršovice B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03.10.23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KK Velké Popovice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11.12.23</w:t>
      </w:r>
      <w:r>
        <w:tab/>
      </w:r>
      <w:r>
        <w:t>po</w:t>
      </w:r>
      <w:r>
        <w:tab/>
      </w:r>
      <w:r>
        <w:t>16:30</w:t>
      </w:r>
      <w:r>
        <w:tab/>
      </w:r>
      <w:r>
        <w:t>TJ Rudná B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TJ Radlice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26.10.23</w:t>
      </w:r>
      <w:r>
        <w:tab/>
      </w:r>
      <w:r>
        <w:t>čt</w:t>
      </w:r>
      <w:r>
        <w:tab/>
      </w:r>
      <w:r>
        <w:t>17:30</w:t>
      </w:r>
      <w:r>
        <w:tab/>
      </w:r>
      <w:r>
        <w:t>TJ Rudná C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KK Konstruktiva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14.11.23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TJ Radlice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21.11.23</w:t>
      </w:r>
      <w:r>
        <w:tab/>
      </w:r>
      <w:r>
        <w:t>út</w:t>
      </w:r>
      <w:r>
        <w:tab/>
      </w:r>
      <w:r>
        <w:t>17:00</w:t>
      </w:r>
      <w:r>
        <w:tab/>
      </w:r>
      <w:r>
        <w:t>SK Meteor D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TJ Astra Zahradní Město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07.12.23</w:t>
      </w:r>
      <w:r>
        <w:tab/>
      </w:r>
      <w:r>
        <w:t>čt</w:t>
      </w:r>
      <w:r>
        <w:tab/>
      </w:r>
      <w:r>
        <w:t>17:30</w:t>
      </w:r>
      <w:r>
        <w:tab/>
      </w:r>
      <w:r>
        <w:t>KK Slavoj D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09.01.24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KK Slavia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18.01.24</w:t>
      </w:r>
      <w:r>
        <w:tab/>
      </w:r>
      <w:r>
        <w:t>čt</w:t>
      </w:r>
      <w:r>
        <w:tab/>
      </w:r>
      <w:r>
        <w:t>17:00</w:t>
      </w:r>
      <w:r>
        <w:tab/>
      </w:r>
      <w:r>
        <w:t>TJ Kobylisy D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30.01.24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TJ Vršovice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15.03.24</w:t>
      </w:r>
      <w:r>
        <w:tab/>
      </w:r>
      <w:r>
        <w:t>pá</w:t>
      </w:r>
      <w:r>
        <w:tab/>
      </w:r>
      <w:r>
        <w:t>17:30</w:t>
      </w:r>
      <w:r>
        <w:tab/>
      </w:r>
      <w:r>
        <w:t>KK Velké Popovice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Velké Popovice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13.02.24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TJ Rudná B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22.02.24</w:t>
      </w:r>
      <w:r>
        <w:tab/>
      </w:r>
      <w:r>
        <w:t>čt</w:t>
      </w:r>
      <w:r>
        <w:tab/>
      </w:r>
      <w:r>
        <w:t>18:00</w:t>
      </w:r>
      <w:r>
        <w:tab/>
      </w:r>
      <w:r>
        <w:t>TJ Radlice C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Karlov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27.02.24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TJ Rudná C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07.03.24</w:t>
      </w:r>
      <w:r>
        <w:tab/>
      </w:r>
      <w:r>
        <w:t>čt</w:t>
      </w:r>
      <w:r>
        <w:tab/>
      </w:r>
      <w:r>
        <w:t>19:30</w:t>
      </w:r>
      <w:r>
        <w:tab/>
      </w:r>
      <w:r>
        <w:t>KK Konstruktiva D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Kobylisy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20.03.24</w:t>
      </w:r>
      <w:r>
        <w:tab/>
      </w:r>
      <w:r>
        <w:t>st</w:t>
      </w:r>
      <w:r>
        <w:tab/>
      </w:r>
      <w:r>
        <w:t>17:30</w:t>
      </w:r>
      <w:r>
        <w:tab/>
      </w:r>
      <w:r>
        <w:t>TJ Radlice B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Zvon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26.03.24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SK Meteor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02.04.24</w:t>
      </w:r>
      <w:r>
        <w:tab/>
      </w:r>
      <w:r>
        <w:t>út</w:t>
      </w:r>
      <w:r>
        <w:tab/>
      </w:r>
      <w:r>
        <w:t>17:30</w:t>
      </w:r>
      <w:r>
        <w:tab/>
      </w:r>
      <w:r>
        <w:t>TJ Astra Zahradní Město B - </w:t>
      </w:r>
      <w:r>
        <w:rPr>
          <w:color w:val="00B050"/>
        </w:rPr>
        <w:t>TJ Kobylisy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09.04.24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Kobylisy C</w:t>
      </w:r>
      <w:r>
        <w:t> - KK Slavoj D</w:t>
      </w:r>
      <w:r>
        <w:tab/>
      </w:r>
      <w:r>
        <w:rPr>
          <w:sz w:val="14"/>
          <w:szCs w:val="14"/>
        </w:rPr>
        <w:t>Kobylisy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Slavia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Vladivostocká 1460/10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100 05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Mareš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602225184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ing.milan.mares@seznam.cz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Blanka Mizerová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731 522 741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b.mizerova@raz-dva.cz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Vršovice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101 20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Pelánek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732160100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ydykseb@seznam.cz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Jabůrek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602428227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jirikovo@centrum.cz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Rudná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Rudná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Karlovotýnská - areál fot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252 19 Rudná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Kasal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720744757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kasal.pavel@seznam.cz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Machulka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728 306 522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machulkar@seznam.cz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Rudná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Rudná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Karlovotýnská - areál fot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252 19 Rudná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Jarmila Zimáková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604208984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jzimakova@seznam.cz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Machulka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728 306 522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machulkar@seznam.cz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Meteor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Meteor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Meteoru 29/37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180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Dvořák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732713274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vldvorak@seznam.cz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Zahrádka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602 884 670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ladislav.zahradka@seznam.cz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Slavoj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Holanová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739 468 779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kachne1@seznam.cz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Bubeník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603 240 130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pimpijou@seznam.cz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Kobylisy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Kobylisy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Pecích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182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Markéta Březinová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607 975 886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brezinova.mark@seznam.cz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Kohout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606 641 548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Vladimir-kohout@seznam.cz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Velké Popovice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Velké Popovice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Sokolská 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251 69 Velké Popovice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Žižka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777333008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zizkak@volny.cz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Žižka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603 433 486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zizkak@volny.cz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Radlice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Karlov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Popelce 1320/15b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150 00 Praha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Kšír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776348912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pxir@seznam.cz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Miloš Beneš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724440446.60377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benesmilos@seznam.cz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Vojtěch Máca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vojtech.maca@seznam.cz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Radlice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Zvon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Popelce 1320/15b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150 00 Praha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Kamín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737262553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JKamin@seznam.cz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Miloš Beneš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724440446.60377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benesmilos@seznam.cz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Astra Zahradní Město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Zahr. Město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Malinová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106 00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Vojtěch Kostelecký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725 615 003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vojta.kostelecky@gmail.com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Doležal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603 946 536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vertomdolezal@volny.cz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Kobylisy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Kobylisy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 Pecích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182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Kohout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606 641 548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vladimir-kohout@seznam.cz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Kohout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606 641 548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Vladimir-kohout@seznam.cz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