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AS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Drábek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Jakub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Náhlovský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Kadleček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Hejduk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družatev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Drábek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Hejduk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Josaef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Jakub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Jakub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Hejduk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Jakub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Dus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Hejduk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Hejduk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Hejduk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 Kutná Hora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SK Meteor Praha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TJ AŠ Mladá Boleslav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TJ Sokol Benešov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AC Sparta Praha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KK Kosmonosy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KK Slavoj C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TJ Neratovice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KK Vlašim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TJ Sokol Brandýs n. L.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19.02.24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 Kutná Hora A</w:t>
      </w:r>
      <w:r>
        <w:t> - TJ Lhotka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TJ Sokol Praha-Vršovice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KK Konstruktiva Praha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TJ Astra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AŠ Mladá Boleslav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TJ Astra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SK Meteor Praha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KK Vlašim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TJ Sokol Brandýs n. L.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TJ Lhotka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TJ Sokol Praha-Vršovice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KK Konstruktiva Praha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TJ Sparta Kutná Hora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26.02.24</w:t>
      </w:r>
      <w:r>
        <w:tab/>
      </w:r>
      <w:r>
        <w:t>po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TJ Sokol Benešov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AC Sparta Praha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KK Kosmonosy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KK Slavoj C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TJ Neratovice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Neratovice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Sparta Kutná Hora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SK Meteor Praha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Benešov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AC Sparta Praha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Kosmonosy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Slavoj C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Astra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AŠ Mladá Boleslav 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Brandýs n. L.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04.03.24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Lhotka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Praha-Vršovice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Konstruktiva Praha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Konstruktiva Praha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Astra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AŠ Mladá Boleslav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SK Meteor Praha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Brandýs n. L.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Lhotka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Praha-Vršovice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Neratovice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Sparta Kutná Hora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Vlašim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AC Sparta Praha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Kosmonosy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Slavoj C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n. L.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KK Slavoj C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Neratovice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21.11.23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Sparta Kutná Hora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KK Vlašim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SK Meteor Praha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13.11.23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AC Sparta Praha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KK Kosmonosy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KK Konstruktiva Praha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Astra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AŠ Mladá Boleslav 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Sokol Benešov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18.03.24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Lhotka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Sokol Praha-Vršovice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Sokol Praha-Vršovice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KK Konstruktiva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Astra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AŠ Mladá Boleslav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Sokol Benešov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13.11.23</w:t>
      </w:r>
      <w:r>
        <w:tab/>
      </w:r>
      <w:r>
        <w:t>po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SK Meteor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Lhotka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KK Slavoj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Neratovice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Sparta Kutná Hora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KK Vlašim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Sokol Brandýs n. L.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KK Kosmonosy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Lhotka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A</w:t>
      </w:r>
      <w:r>
        <w:t> - KK Kosmonosy B</w:t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A - </w:t>
      </w:r>
      <w:r>
        <w:rPr>
          <w:color w:val="00B050"/>
        </w:rPr>
        <w:t>TJ Lhotka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A</w:t>
      </w:r>
      <w:r>
        <w:t> - KK Slavoj C</w:t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Lhotka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A</w:t>
      </w:r>
      <w:r>
        <w:t> - TJ Neratovice</w:t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Lhotka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A</w:t>
      </w:r>
      <w:r>
        <w:t> - TJ Sparta Kutná Hora A</w:t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TJ Lhotka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A</w:t>
      </w:r>
      <w:r>
        <w:t> - KK Vlašim A</w:t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Lhotka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A</w:t>
      </w:r>
      <w:r>
        <w:t> - TJ Sokol Brandýs n. L. A</w:t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Lhotka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A</w:t>
      </w:r>
      <w:r>
        <w:t> - SK Meteor Praha A</w:t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Lhotka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A</w:t>
      </w:r>
      <w:r>
        <w:t> - TJ Sokol Praha-Vršovice A</w:t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Lhotka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A</w:t>
      </w:r>
      <w:r>
        <w:t> - KK Konstruktiva Praha B</w:t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Lhotka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A</w:t>
      </w:r>
      <w:r>
        <w:t> - TJ Astra A</w:t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>TJ Sparta Kutná Hora A - </w:t>
      </w:r>
      <w:r>
        <w:rPr>
          <w:color w:val="00B050"/>
        </w:rPr>
        <w:t>TJ Lhotka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A</w:t>
      </w:r>
      <w:r>
        <w:t> - TJ AŠ Mladá Boleslav </w:t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Lhotka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A</w:t>
      </w:r>
      <w:r>
        <w:t> - TJ Sokol Benešov B</w:t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Lhotka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A</w:t>
      </w:r>
      <w:r>
        <w:t> - AC Sparta Praha A</w:t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Lhotka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Praha-Vršovice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Konstruktiva Praha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Astra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AŠ Mladá Boleslav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Benešov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AC Sparta Praha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Lhotka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SK Meteor Praha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Slavoj C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Neratovice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Sparta Kutná Hora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Vlašim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Brandýs n. L.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08.04.24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 A</w:t>
      </w:r>
      <w:r>
        <w:t> - TJ Lhotka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30.10.23</w:t>
      </w:r>
      <w:r>
        <w:tab/>
      </w:r>
      <w:r>
        <w:t>po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 A</w:t>
      </w:r>
      <w:r>
        <w:t> - KK Slavoj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 A</w:t>
      </w:r>
      <w:r>
        <w:t> - TJ Neratovice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 A</w:t>
      </w:r>
      <w:r>
        <w:t> - TJ Sparta Kutná Hora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 A</w:t>
      </w:r>
      <w:r>
        <w:t> - KK Vlašim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 A</w:t>
      </w:r>
      <w:r>
        <w:t> - TJ Sokol Brandýs n. L.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 A</w:t>
      </w:r>
      <w:r>
        <w:t> - AC Sparta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 A</w:t>
      </w:r>
      <w:r>
        <w:t> - KK Kosmonosy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 A</w:t>
      </w:r>
      <w:r>
        <w:t> - SK Meteor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KK Konstruktiva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 A</w:t>
      </w:r>
      <w:r>
        <w:t> - TJ Astra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 A</w:t>
      </w:r>
      <w:r>
        <w:t> - TJ AŠ Mladá Boleslav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 A</w:t>
      </w:r>
      <w:r>
        <w:t> - TJ Sokol Benešov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AC Sparta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18:00</w:t>
      </w:r>
      <w:r>
        <w:tab/>
      </w:r>
      <w:r>
        <w:t>TJ Lhotka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Kosmonosy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Konstruktiva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Astra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21.11.23</w:t>
      </w:r>
      <w:r>
        <w:tab/>
      </w:r>
      <w:r>
        <w:t>út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AŠ Mladá Boleslav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Sokol Benešov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Sokol Brandýs n. L.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15.01.24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Lhotka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Sokol Praha-Vršovice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05.03.24</w:t>
      </w:r>
      <w:r>
        <w:tab/>
      </w:r>
      <w:r>
        <w:t>út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Slavoj C</w:t>
      </w:r>
      <w:r>
        <w:t> - SK Meteor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Neratovice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Sparta Kutná Hora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Vlašim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Sokol Brandýs n. L.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Lhotka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Sokol Praha-Vršovice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31.10.23</w:t>
      </w:r>
      <w:r>
        <w:tab/>
      </w:r>
      <w:r>
        <w:t>út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01.11.23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28.11.23</w:t>
      </w:r>
      <w:r>
        <w:tab/>
      </w:r>
      <w:r>
        <w:t>út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Praha B</w:t>
      </w:r>
      <w:r>
        <w:t> - TJ Neratovice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13.11.23</w:t>
      </w:r>
      <w:r>
        <w:tab/>
      </w:r>
      <w:r>
        <w:t>po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Sparta Kutná Hora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KK Vlašim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Sokol Benešov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AC Sparta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KK Kosmonosy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13.02.24</w:t>
      </w:r>
      <w:r>
        <w:tab/>
      </w:r>
      <w:r>
        <w:t>út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KK Slavoj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SK Meteor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Astra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AŠ Mladá Boleslav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Benešov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AC Sparta Praha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Kosmonosy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Slavoj C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28.11.23</w:t>
      </w:r>
      <w:r>
        <w:tab/>
      </w:r>
      <w:r>
        <w:t>út</w:t>
      </w:r>
      <w:r>
        <w:tab/>
      </w:r>
      <w:r>
        <w:t>19:00</w:t>
      </w:r>
      <w:r>
        <w:tab/>
      </w:r>
      <w:r>
        <w:t>KK Konstruktiva Praha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Astra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AŠ Mladá Boleslav 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Vlašim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Brandýs n. L.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05.02.24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Lhotka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Praha-Vršovice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Konstruktiva Praha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SK Meteor Praha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Sparta Kutná Hora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KK Vlašim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Sokol Brandýs n. L.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Lhotka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Sokol Praha-Vršovice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13.11.23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KK Konstruktiva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Sparta Kutná Hora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AŠ Mladá Boleslav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Sokol Benešov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AC Sparta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KK Kosmonosy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KK Slavoj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Neratovice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SK Meteor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Kosmonosy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30.10.23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Sokol Praha-Vršovice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Slavoj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Konstruktiva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Neratovice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Astra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Lhotka - Hospoda U Hejduků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Sparta Kutná Hora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AŠ Mladá Boleslav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Vlašim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05.03.24</w:t>
      </w:r>
      <w:r>
        <w:tab/>
      </w:r>
      <w:r>
        <w:t>út</w:t>
      </w:r>
      <w:r>
        <w:tab/>
      </w:r>
      <w:r>
        <w:t>19:30</w:t>
      </w:r>
      <w:r>
        <w:tab/>
      </w:r>
      <w:r>
        <w:t>KK Slavoj C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Sokol Benešov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Sokol Brandýs n. L.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AC Sparta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Lhotka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AŠ Mladá Boleslav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Mladá Boleslav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Kozině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01 Mladá Boleslav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Horáček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horacpe@seznam.cz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Palaštuk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kuzelnaas.mb@seznam.cz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Kadleček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603 209 592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jirkakadlecek@seznam.cz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n. L.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Hartina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739 534 243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petr.hartina@centrum.cz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Lhotka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Lhotka - Hospoda U Hejduků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Hořejší 45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267 23 Lhotka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Hejduk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724 159 039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lhotka-kuzelky@seznam.cz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Hejduk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607 641 668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milan_hejduk@quick.cz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Bajer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602 428 227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Neratovice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Neratovice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Berty Pirunčíkové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277 11 Neratovice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724 903 240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jankoner@seznam.cz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Landová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736 506 529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eva.landova@seznam.cz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Fiala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732 859 498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radfia@seznam.cz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Boháč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602 254 230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bohac.martin1@seznam.cz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