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Machulka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všichny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Kalina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Machulka Luboš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Machulka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Kalina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DP Praha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04.12.23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Žižkov Praha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27.02.24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DP Praha B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19.03.24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09.04.24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KK DP Praha B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18.04.24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KK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18.09.23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KK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06.11.23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KK DP Praha B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05.02.24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26.02.24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11.03.24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KK DP Praha B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19.03.24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08.04.24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17.04.24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Žižkov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KK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KK DP Praha B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Žižkov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KK DP Praha B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19:30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>SK Žižkov Praha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KK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10.04.24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17.04.24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KK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KK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E</w:t>
      </w:r>
      <w:r>
        <w:t> - KK DP Praha B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13.02.24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26.02.24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E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KK DP Praha B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Žižkov Praha E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08.04.24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Žižkov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KK DP Praha B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TJ Sokol Praha-Vršovice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KK DP Praha B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TJ Sokol Praha-Vršovice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SK Žižkov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SK Žižkov Praha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22.01.24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KK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18.04.24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DP Praha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SK Žižkov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Rudná E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22.02.24</w:t>
      </w:r>
      <w:r>
        <w:tab/>
      </w:r>
      <w:r>
        <w:t>čt</w:t>
      </w:r>
      <w:r>
        <w:tab/>
      </w:r>
      <w:r>
        <w:t>19:30</w:t>
      </w:r>
      <w:r>
        <w:tab/>
      </w:r>
      <w:r>
        <w:t>SK Žižkov Praha E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KK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27.02.24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11.03.24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22.01.24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KK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09.04.24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KK DP Praha B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15.04.24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DP Praha B 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Žižkov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KK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KK DP Praha B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Žižkov Praha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KK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27.11.23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KK DP Praha B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>SK Žižkov Praha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10.04.24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15.04.24</w:t>
      </w:r>
      <w:r>
        <w:tab/>
      </w:r>
      <w:r>
        <w:t>po</w:t>
      </w:r>
      <w:r>
        <w:tab/>
      </w:r>
      <w:r>
        <w:t>17:00</w:t>
      </w:r>
      <w:r>
        <w:tab/>
      </w:r>
      <w:r>
        <w:t>KK DP Praha B 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Eder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pavel.eder@seznam.cz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Květa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607726131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kveta.pytlikova@seznam.cz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Katz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721 143 183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katz.p@seznam.cz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739632552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DP Praha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