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Hobl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Krulišová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Krulišová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Jeníček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Matějček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Krulišová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Adamů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Loko.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Rokytnice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21.11.23</w:t>
      </w:r>
      <w:r>
        <w:tab/>
      </w:r>
      <w:r>
        <w:t>út</w:t>
      </w:r>
      <w:r>
        <w:tab/>
      </w:r>
      <w:r>
        <w:t>18:00</w:t>
      </w:r>
      <w:r>
        <w:tab/>
      </w:r>
      <w:r>
        <w:t>SKK Náchod C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Rokytnice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12.12.23</w:t>
      </w:r>
      <w:r>
        <w:tab/>
      </w:r>
      <w:r>
        <w:t>út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20.03.24</w:t>
      </w:r>
      <w:r>
        <w:tab/>
      </w:r>
      <w:r>
        <w:t>st</w:t>
      </w:r>
      <w:r>
        <w:tab/>
      </w:r>
      <w:r>
        <w:t>17:30</w:t>
      </w:r>
      <w:r>
        <w:tab/>
      </w:r>
      <w:r>
        <w:t>SKK Náchod C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Dvůr Kr.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18:30</w:t>
      </w:r>
      <w:r>
        <w:tab/>
      </w:r>
      <w:r>
        <w:t>Trutnov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Trutnov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18.03.24</w:t>
      </w:r>
      <w:r>
        <w:tab/>
      </w:r>
      <w:r>
        <w:t>po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Smiřice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Smiřice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Poříčí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02.10.23</w:t>
      </w:r>
      <w:r>
        <w:tab/>
      </w:r>
      <w:r>
        <w:t>po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Náchod C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Náchod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C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20.03.24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Náchod C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SKK 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 Loko. Trutnov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23.10.23</w:t>
      </w:r>
      <w:r>
        <w:tab/>
      </w:r>
      <w:r>
        <w:t>po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29.02.24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21.03.24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 Loko. Trutnov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 Loko.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Vrchlabí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C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Josefov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SKK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 Loko.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Smiřice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Rokytnice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04.03.24</w:t>
      </w:r>
      <w:r>
        <w:tab/>
      </w:r>
      <w:r>
        <w:t>po</w:t>
      </w:r>
      <w:r>
        <w:tab/>
      </w:r>
      <w:r>
        <w:t>18:00</w:t>
      </w:r>
      <w:r>
        <w:tab/>
      </w:r>
      <w:r>
        <w:t>SKK Náchod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07.03.24</w:t>
      </w:r>
      <w:r>
        <w:tab/>
      </w:r>
      <w:r>
        <w:t>čt</w:t>
      </w:r>
      <w:r>
        <w:tab/>
      </w:r>
      <w:r>
        <w:t>18:30</w:t>
      </w:r>
      <w:r>
        <w:tab/>
      </w:r>
      <w:r>
        <w:t> Loko. Trutnov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Smiřice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28.03.24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Rokytnice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Hartychová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734806534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vizekfilip@gmail.com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604426454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Dvůr Kr.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Šmídová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732627465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kata.smidova@seznam.cz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Trutnov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Ing. Zdeněk Navrátil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774531227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slavikkar@volny.cz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Smiřice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Josef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775225580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josef@auto-makler.cz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Poříčí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Kožešnická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03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774370437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774 370 437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Pešta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732 579 613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martin.pesta.velveta@seznam.cz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Včeliš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776882855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m.vcelis@icloud.com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Antonin Badura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602 351 621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Antonin.badura@tiscali.cz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 Loko. Trutnov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kuzelkytrutnov@seznam.cz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Vrchlabí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Votoček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o.votys@seznam.cz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Josefov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Josefov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466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551 02 Josefov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736 105 444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