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Císař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Císař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Císař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Koželuh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Jirků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Dagmar Stránská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Sýkora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Sýkora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Valhoda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Sýkora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Švepeš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Mrkva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TJ Sokol Chýnov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08.04.24</w:t>
      </w:r>
      <w:r>
        <w:tab/>
      </w:r>
      <w:r>
        <w:t>po</w:t>
      </w:r>
      <w:r>
        <w:tab/>
      </w:r>
      <w:r>
        <w:t>17:30</w:t>
      </w:r>
      <w:r>
        <w:tab/>
      </w:r>
      <w:r>
        <w:t>TJ Spartak Trhové Sviny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15.04.24</w:t>
      </w:r>
      <w:r>
        <w:tab/>
      </w:r>
      <w:r>
        <w:t>po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20.11.23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12.03.24</w:t>
      </w:r>
      <w:r>
        <w:tab/>
      </w:r>
      <w:r>
        <w:t>út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Chýnov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Chýnov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Loko Č. Budějovice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Č. Budějovice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03.10.23</w:t>
      </w:r>
      <w:r>
        <w:tab/>
      </w:r>
      <w:r>
        <w:t>út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20.11.23</w:t>
      </w:r>
      <w:r>
        <w:tab/>
      </w:r>
      <w:r>
        <w:t>po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09.01.24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 Č. Budějovice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09.04.24</w:t>
      </w:r>
      <w:r>
        <w:tab/>
      </w:r>
      <w:r>
        <w:t>út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>TJ Loko Č. Budějovice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28.12.23</w:t>
      </w:r>
      <w:r>
        <w:tab/>
      </w:r>
      <w:r>
        <w:t>čt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09.01.24</w:t>
      </w:r>
      <w:r>
        <w:tab/>
      </w:r>
      <w:r>
        <w:t>út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 B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KK Lokomotiva Tábor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14.12.23</w:t>
      </w:r>
      <w:r>
        <w:tab/>
      </w:r>
      <w:r>
        <w:t>čt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08.04.24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Trhové Sviny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A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15.04.24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Nové Hrady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19:30</w:t>
      </w:r>
      <w:r>
        <w:tab/>
      </w:r>
      <w:r>
        <w:t>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Nové Hrady C</w:t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16:30</w:t>
      </w:r>
      <w:r>
        <w:tab/>
      </w:r>
      <w:r>
        <w:t>TJ Kunžak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Nové Hrady C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04.01.24</w:t>
      </w:r>
      <w:r>
        <w:tab/>
      </w:r>
      <w:r>
        <w:t>čt</w:t>
      </w:r>
      <w:r>
        <w:tab/>
      </w:r>
      <w:r>
        <w:t>17:30</w:t>
      </w:r>
      <w:r>
        <w:tab/>
      </w:r>
      <w:r>
        <w:t>KK Lokomotiva Tábor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TJ Spartak Trhové Sviny A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29.03.24</w:t>
      </w:r>
      <w:r>
        <w:tab/>
      </w:r>
      <w:r>
        <w:t>pá</w:t>
      </w:r>
      <w:r>
        <w:tab/>
      </w:r>
      <w:r>
        <w:t>18:00</w:t>
      </w:r>
      <w:r>
        <w:tab/>
      </w:r>
      <w:r>
        <w:t>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Nové Hrady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Lokomotiva Tábor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/>
      </w:r>
      <w:r>
        <w:t> - TJ Loko Č. Budějovice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420777107876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Brtník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728913899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jo.brtnik@seznam.cz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Krajčo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723642135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stifam@seznam.cz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Chýnov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Chýnov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Mašek Miroslav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728161840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strakulka@seznam.cz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 Budějovice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Polanský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773647005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Jinda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773792548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martin.jinda@email.cz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Novotný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602312250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Jirkanovotny05@seznam.cz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Fejtl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774 208 264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Cimbálník Karel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606487344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Nové Hrady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Šimková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724124776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j.simkova@seznam.cz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