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Jihomoravský KP1 sever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Pavlů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Šenkýř Radek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Vaňura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Rak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Břetislav Láník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Večeřa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01.12.2023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družstva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Večeřa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Mošať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Jana Pavlů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Ševčík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Medek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Šmerda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Luděk Kolář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Ivanovice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Brno Žabovřesky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Veverky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Slovan Rosice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Réna Ivančice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Mecerod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12.04.2024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Velen Boskovice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SOS Židenice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Veverky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SKK Veverky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Veverky Brno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Ivanovice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15.01.24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Slovan Ivanovice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08.04.24</w:t>
      </w:r>
      <w:r>
        <w:tab/>
      </w:r>
      <w:r>
        <w:t>po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Slovan Ivanovice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Moravská Slávia Brno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>KK Velen Boskovice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Blansko B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Blansko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Blansko B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Slovan Rosice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02.11.23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29.02.24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14.03.24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Velen Boskovice 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Slovan Rosice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Slovan Rosice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SOS Židenice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31.10.23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14.11.23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23.11.23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26.03.24</w:t>
      </w:r>
      <w:r>
        <w:tab/>
      </w:r>
      <w:r>
        <w:t>út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SOS Židenice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19:30</w:t>
      </w:r>
      <w:r>
        <w:tab/>
      </w:r>
      <w:r>
        <w:t>KK Velen Boskovice  - </w:t>
      </w:r>
      <w:r>
        <w:rPr>
          <w:color w:val="00B050"/>
        </w:rPr>
        <w:t>SOS Židenice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Réna Ivančice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>KK Velen Boskovice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06.11.23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06.03.24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Réna Ivančice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11.04.24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Réna Ivančice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08.11.23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TJ Sokol Husovice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17:00</w:t>
      </w:r>
      <w:r>
        <w:tab/>
      </w:r>
      <w:r>
        <w:t>KK Blansko B - </w:t>
      </w:r>
      <w:r>
        <w:rPr>
          <w:color w:val="00B050"/>
        </w:rPr>
        <w:t>TJ Sokol Husovice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15.11.23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20.11.23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29.11.23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31.01.24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16.02.24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21.02.24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20.03.24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03.04.24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Moravská Slávia Brno C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Brno Žabovřesky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21.09.23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26.09.23</w:t>
      </w:r>
      <w:r>
        <w:tab/>
      </w:r>
      <w:r>
        <w:t>út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05.10.23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13.10.23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19.10.23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22.11.23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30.11.23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11.01.24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01.02.24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13.02.24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22.02.24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07.03.24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04.04.24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Brno Žabovřesky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08.04.24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SK Brno Žabovřesky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01.11.23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>KK Velen Boskovice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01.12.23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17.01.24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15.02.24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01.03.24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13.03.24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Moravská Slávia Brno D</w:t>
      </w:r>
      <w:r>
        <w:t> - KK Velen Boskovice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10.04.24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Moravská Slávia Brno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Velen Boskovice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13.09.23</w:t>
      </w:r>
      <w:r>
        <w:tab/>
      </w:r>
      <w:r>
        <w:t>st</w:t>
      </w:r>
      <w:r>
        <w:tab/>
      </w:r>
      <w:r>
        <w:t>17:00</w:t>
      </w:r>
      <w:r>
        <w:tab/>
      </w:r>
      <w:r>
        <w:t>SKK Veverky Brno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08.12.23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KK Velen Boskovice </w:t>
      </w:r>
      <w:r>
        <w:t> - KK Réna Ivančice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25.09.23</w:t>
      </w:r>
      <w:r>
        <w:tab/>
      </w:r>
      <w:r>
        <w:t>po</w:t>
      </w:r>
      <w:r>
        <w:tab/>
      </w:r>
      <w:r>
        <w:t>19:00</w:t>
      </w:r>
      <w:r>
        <w:tab/>
      </w:r>
      <w:r>
        <w:t>TJ Slovan Ivanovice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Sokol Husovice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11.10.23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03.11.23</w:t>
      </w:r>
      <w:r>
        <w:tab/>
      </w:r>
      <w:r>
        <w:t>pá</w:t>
      </w:r>
      <w:r>
        <w:tab/>
      </w:r>
      <w:r>
        <w:t>18:00</w:t>
      </w:r>
      <w:r>
        <w:tab/>
      </w:r>
      <w:r>
        <w:t>KK Blansko B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10.11.23</w:t>
      </w:r>
      <w:r>
        <w:tab/>
      </w:r>
      <w:r>
        <w:t>pá</w:t>
      </w:r>
      <w:r>
        <w:tab/>
      </w:r>
      <w:r>
        <w:t>17:00</w:t>
      </w:r>
      <w:r>
        <w:tab/>
      </w:r>
      <w:r>
        <w:t>SK Brno Žabovřesky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16.11.23</w:t>
      </w:r>
      <w:r>
        <w:tab/>
      </w:r>
      <w:r>
        <w:t>čt</w:t>
      </w:r>
      <w:r>
        <w:tab/>
      </w:r>
      <w:r>
        <w:t>18:00</w:t>
      </w:r>
      <w:r>
        <w:tab/>
      </w:r>
      <w:r>
        <w:t>KK Slovan Rosice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24.11.23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28.11.23</w:t>
      </w:r>
      <w:r>
        <w:tab/>
      </w:r>
      <w:r>
        <w:t>út</w:t>
      </w:r>
      <w:r>
        <w:tab/>
      </w:r>
      <w:r>
        <w:t>17:00</w:t>
      </w:r>
      <w:r>
        <w:tab/>
      </w:r>
      <w:r>
        <w:t>SOS Židenice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SKK Veverky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19.01.24</w:t>
      </w:r>
      <w:r>
        <w:tab/>
      </w:r>
      <w:r>
        <w:t>pá</w:t>
      </w:r>
      <w:r>
        <w:tab/>
      </w:r>
      <w:r>
        <w:t>17:00</w:t>
      </w:r>
      <w:r>
        <w:tab/>
      </w:r>
      <w:r>
        <w:t>KK Réna Ivančice 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TJ Slovan Ivanovice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14.02.24</w:t>
      </w:r>
      <w:r>
        <w:tab/>
      </w:r>
      <w:r>
        <w:t>st</w:t>
      </w:r>
      <w:r>
        <w:tab/>
      </w:r>
      <w:r>
        <w:t>19:00</w:t>
      </w:r>
      <w:r>
        <w:tab/>
      </w:r>
      <w:r>
        <w:t>TJ Sokol Husovice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23.02.24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KK Moravská Slávia Brno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28.02.24</w:t>
      </w:r>
      <w:r>
        <w:tab/>
      </w:r>
      <w:r>
        <w:t>st</w:t>
      </w:r>
      <w:r>
        <w:tab/>
      </w:r>
      <w:r>
        <w:t>18:00</w:t>
      </w:r>
      <w:r>
        <w:tab/>
      </w:r>
      <w:r>
        <w:t>KK Moravská Slávia Brno C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08.03.24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Velen Boskovice </w:t>
      </w:r>
      <w:r>
        <w:t> - KK Blansko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15.03.24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Velen Boskovice </w:t>
      </w:r>
      <w:r>
        <w:t> - SK Brno Žabovřesky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22.03.24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Velen Boskovice </w:t>
      </w:r>
      <w:r>
        <w:t> - KK Slovan Rosice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05.04.24</w:t>
      </w:r>
      <w:r>
        <w:tab/>
      </w:r>
      <w:r>
        <w:t>pá</w:t>
      </w:r>
      <w:r>
        <w:tab/>
      </w:r>
      <w:r>
        <w:t>17:30</w:t>
      </w:r>
      <w:r>
        <w:tab/>
      </w:r>
      <w:r>
        <w:t>KK Moravská Slávia Brno D - </w:t>
      </w:r>
      <w:r>
        <w:rPr>
          <w:color w:val="00B050"/>
        </w:rPr>
        <w:t>KK Velen Boskovice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12.04.24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KK Velen Boskovice </w:t>
      </w:r>
      <w:r>
        <w:t> - SOS Židenice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Veverky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Brno Veveří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Veveří 4a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602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Večeřa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602 505 100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vecerapetr276@seznam.cz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Raška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608 147 248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kuzelna@skkveverky.cz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Ivanovice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Vyškov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Brněnská 7b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682 01 Vyškov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Tangel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602 132 094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kuzelkyivanovice@seznam.cz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Lang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608 625 256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lang@lang-advokat.cz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Flek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737 184 053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miraflek@seznam.cz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Slovan Rosice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Slovan Rosice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1181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665 01 Rosice u Brna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 Winterová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720 312 448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magda.bruzova@seznam.cz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Mecerod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724 040 499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slovan@kuzelkyrosice.cz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SOS Židenice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Ivana Majerová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602 405 494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iva.maj@seznam.cz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Hoffmann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775 561 653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hoffa5@seznam.cz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Réna Ivančice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Réna Ivančice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Rybářská 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664 91 Ivančice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Luděk Kolář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737 416 169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ludek.kolar@seznam.cz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Kremláček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602149036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eda.kremlacek@seznam.cz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Brno IV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Žižlavský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602 520 276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zizlavskyz@seznam.cz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Brno Žabovřesky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Žabovřesky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Fanderlíkova 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616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Richard Coufal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603 772 780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coufalcr@centrum.cz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Klaška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775 027 228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rcmodelar@centrum.cz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733 509 368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nova.t@centrum.cz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Velen Boskovice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Boskovice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1602/8a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680 01 Boskovice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Ševčík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606 146 130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sefrant@seznam.cz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