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Špaček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flamik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Kyselka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Flamík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Podlužan Prušánky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KK Jiskra Čejkovice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SK Podlužan Prušánky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Šanov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Jiskra Čejkovice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29.03.24</w:t>
      </w:r>
      <w:r>
        <w:tab/>
      </w:r>
      <w:r>
        <w:t>pá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Lokomotiva Valtice 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Kuchařovice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>KK Jiskra Čejkovice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Kuchařovice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10.03.24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29.03.24</w:t>
      </w:r>
      <w:r>
        <w:tab/>
      </w:r>
      <w:r>
        <w:t>pá</w:t>
      </w:r>
      <w:r>
        <w:tab/>
      </w:r>
      <w:r>
        <w:t>09:30</w:t>
      </w:r>
      <w:r>
        <w:tab/>
      </w:r>
      <w:r>
        <w:t>TJ Lokomotiva Valtice 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Kuchařovice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Šanov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07.04.24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Kristová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724 157 203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kristovaalena@seznam.cz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774 889 391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radkadlec@seznam.cz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606 752 341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608 198 895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Kuchařovice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Jalůvka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775 490 721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kachla44@seznam.cz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Kasal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724 837 751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z.kasal@email.cz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