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1. KLM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Kammelová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Kammelová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Jindřich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Skutil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Blecha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Bohumír Trávníček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Brátka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Ivan Vondráček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Vrabec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 Lenz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Daniela Stašová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Třebíč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Lenz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Valašské Meziříčí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Karlovy Vary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Zajíček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Bořek Fikar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Podlužan Prušánky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Lauko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Centropen Dačice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Zajíc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CB Dobřany Klokani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Navrkal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Lokomotiva Trutnov 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Trutnov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Trutnov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Lokomotiva Trutnov 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Trutnov 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Lokomotiva Trutnov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Třebíč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Zábřeh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Zábřeh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Vyškov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Třebíč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Trutnov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KK Vyškov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Karlovy Vary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Karlovy Vary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Valašské Meziříčí B - </w:t>
      </w:r>
      <w:r>
        <w:rPr>
          <w:color w:val="00B050"/>
        </w:rPr>
        <w:t>TJ Slovan Karlovy Vary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CB Dobřany Klokani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CB Dobřany Klokani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>TJ Valašské Meziříčí B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12:30</w:t>
      </w:r>
      <w:r>
        <w:tab/>
      </w:r>
      <w:r>
        <w:t>TJ Lokomotiva Trutnov 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CB Dobřany Klokani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CB Dobřany Klokani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>TJ Třebíč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Valašské Meziříčí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15.10.23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Valašské Meziříčí B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Valašské Meziříčí B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Valašské Meziříčí B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SK Podlužan Prušánky 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14.01.24</w:t>
      </w:r>
      <w:r>
        <w:tab/>
      </w:r>
      <w:r>
        <w:t>ne</w:t>
      </w:r>
      <w:r>
        <w:tab/>
      </w:r>
      <w:r>
        <w:t>14:00</w:t>
      </w:r>
      <w:r>
        <w:tab/>
      </w:r>
      <w:r>
        <w:t>TJ Třebíč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Trutnov 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TJ Valašské Meziříčí B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Valašské Meziříčí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Valašské Meziříčí B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Podlužan Prušánky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SK Podlužan Prušánky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 Podlužan Prušánky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Podlužan Prušánky 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02.04.24</w:t>
      </w:r>
      <w:r>
        <w:tab/>
      </w:r>
      <w:r>
        <w:t>út</w:t>
      </w:r>
      <w:r>
        <w:tab/>
      </w:r>
      <w:r>
        <w:t>18:00</w:t>
      </w:r>
      <w:r>
        <w:tab/>
      </w:r>
      <w:r>
        <w:t>TJ Třebíč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Trutnov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Třebíč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16:30</w:t>
      </w:r>
      <w:r>
        <w:tab/>
      </w:r>
      <w:r>
        <w:t>CB Dobřany Klokani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Třebíč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15.10.23</w:t>
      </w:r>
      <w:r>
        <w:tab/>
      </w:r>
      <w:r>
        <w:t>ne</w:t>
      </w:r>
      <w:r>
        <w:tab/>
      </w:r>
      <w:r>
        <w:t>14:00</w:t>
      </w:r>
      <w:r>
        <w:tab/>
      </w:r>
      <w:r>
        <w:t>TJ Valašské Meziříčí B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KK Vyškov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KK Sadská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Třebíč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14.01.24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Třebíč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02.04.24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Třebíč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TJ Třebíč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TJ Třebíč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Třebíč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Centropen Dačice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KK Sadská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13:00</w:t>
      </w:r>
      <w:r>
        <w:tab/>
      </w:r>
      <w:r>
        <w:t>TJ Lokomotiva Trutnov 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09:30</w:t>
      </w:r>
      <w:r>
        <w:tab/>
      </w:r>
      <w:r>
        <w:t>TJ Valašské Meziříčí B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Centropen Dačice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Centropen Dačice</w:t>
      </w:r>
      <w:r>
        <w:t> - KK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Valašské Meziříčí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15:30</w:t>
      </w:r>
      <w:r>
        <w:tab/>
      </w:r>
      <w:r>
        <w:t>KK Zábřeh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SK Podlužan Prušánky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>TJ Lokomotiva Trutnov 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Karlovy Vary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Sadská</w:t>
      </w:r>
      <w:r>
        <w:t> - TJ Třebíč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15:00</w:t>
      </w:r>
      <w:r>
        <w:tab/>
      </w:r>
      <w:r>
        <w:t>CB Dobřany Klokani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Centropen Dačice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>TJ Valašské Meziříčí B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KK Zábřeh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14:30</w:t>
      </w:r>
      <w:r>
        <w:tab/>
      </w:r>
      <w:r>
        <w:t>SK Podlužan Prušánky 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KK Vyškov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TJ Slovan Karlovy Vary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16:00</w:t>
      </w:r>
      <w:r>
        <w:tab/>
      </w:r>
      <w:r>
        <w:t>TJ Třebíč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Sadská</w:t>
      </w:r>
      <w:r>
        <w:t> - CB Dobřany Klokani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TJ Centropen Dačice - </w:t>
      </w:r>
      <w:r>
        <w:rPr>
          <w:color w:val="00B050"/>
        </w:rPr>
        <w:t>KK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Sitta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724 421 916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msitta@email.cz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Procházka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723 287 872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kkvyskov@seznam.cz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Karlovy Vary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Karlovy Vary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Republiky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360 01 Karlovy Vary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Kříž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728622024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Zdendakriz@gmail.com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Zdeňka Šultysová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608 801 018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zmeskalova.zdenka@seznam.cz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CB Dobřany Klokani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CB Dobřany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Zahradní 705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334 41 Dobřany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Fišer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602 124 762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fiser@servisch.cz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Koubský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601333921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janml.koubsky@seznam.cz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Valašské Meziříčí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Valašské Meziříčí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Kouty 325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757 01 Valašské Meziříčí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 Matouš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krajzingerm@gmail.com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Volková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607 675 181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volkova.jana@seznam.cz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Podlužan Prušánky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Prušánky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21 Prušánky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Zálešák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608 368 001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blondak11@spoluzaci.cz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Třebíč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Třebíč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1226/10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674 01 Třebíč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Robert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606960808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pevnyrobert@seznam.cz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Lenz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603 590 456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lenzm@volny.cz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Centropen Dačice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Centropen Dačice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565/V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380 01 Dačice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Brtník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720 310 338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pepa.brtnik@gmail.com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Terbl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777 918 435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kuzelky.jh@email.cz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