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Vysočiny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Cháb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Kočovský Libor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Ryšavý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Slovan Kamenice nad Lipou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18.10.23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Pelhřimov G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Sokol Častrov 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Třebíč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Častrov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G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Nové Město na Moravě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Slavoj Žirovnice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SCI Jihlava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Start Jihlava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Slavoj Žirovnice B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Třebíč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>TJ Slovan Kamenice nad Lipou E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10.01.24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06.03.24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SCI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09.11.23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SCI Jihlava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SCI Jihlava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17.01.24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Start Jihlava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Start Jihlava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18.10.23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31.12.23</w:t>
      </w:r>
      <w:r>
        <w:tab/>
      </w:r>
      <w:r>
        <w:t>ne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Častrov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31.12.23</w:t>
      </w:r>
      <w:r>
        <w:tab/>
      </w:r>
      <w:r>
        <w:t>ne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22.02.24</w:t>
      </w:r>
      <w:r>
        <w:tab/>
      </w:r>
      <w:r>
        <w:t>čt</w:t>
      </w:r>
      <w:r>
        <w:tab/>
      </w:r>
      <w:r>
        <w:t>19:00</w:t>
      </w:r>
      <w:r>
        <w:tab/>
      </w:r>
      <w:r>
        <w:t>KK SCI Jihlava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Pelhřimov G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KK Slavoj Žirovnice B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07.02.24</w:t>
      </w:r>
      <w:r>
        <w:tab/>
      </w:r>
      <w:r>
        <w:t>st</w:t>
      </w:r>
      <w:r>
        <w:tab/>
      </w:r>
      <w:r>
        <w:t>18:00</w:t>
      </w:r>
      <w:r>
        <w:tab/>
      </w:r>
      <w:r>
        <w:t>TJ Start Jihlava B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Pelhřimov G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Schoberová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604 718 746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schoberovapetra@volny.cz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724 225 177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ja.bures@seznam.cz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737 285 342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dobes@znojmex.cz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SCI Jihlava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Doležalová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723764198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telc.anna@seznam.cz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Birnbaum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603 113 595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birnbaumsci.cz@centrum.cz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Fára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606 176 032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fara522@seznam.cz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Start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Vestfál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737 580 384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tomica68@seznam.cz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Libuše Kuběnová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737 871 912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kulinome@seznam.cz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