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Devera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Bureš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Novotný, 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Magdalena Šabatová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Růžena Kovačíková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Jiří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Miláček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Tajč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Jaromír Hnát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Pavlata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Zeman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Andrlík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Kasal, Michal Truksa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Eva Kotalová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Novák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Anděl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Vávrová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Kuželky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Kamil Srkal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Lomnice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Kdyně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Hanuš Slavík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Samec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Konstruktiva Praha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Červený Kostelec 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KK Lokomotiva Tábor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Sokol Kdyně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Podbořany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Rokycany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Lomnice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Kuželky Tehovec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Bohušovice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SKK Jičín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Kosmonosy </w:t>
      </w:r>
      <w:r>
        <w:t> - TJ Slovan Kamenice nad Lipou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Sokol Kdyně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Kuželky Tehovec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Lomnice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Jičín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Slovan Kamenice nad Lipou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Rokycany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KK Kosmonosy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TJ Červený Kostelec 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Konstruktiva Praha </w:t>
      </w:r>
      <w:r>
        <w:t> - SKK Podbořany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Kamenice nad Lipou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Kuželky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KK Kosmonosy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TJ Sokol Kdyně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TJ Červený Kostelec 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SKK Rokycany B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KK Lokomotiva Tábor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Kuželky Tehovec </w:t>
      </w:r>
      <w:r>
        <w:t> - SKK Podbořany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TJ Slovan Kamenice nad Lipou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TJ Lomnice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KK Konstruktiva Praha 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Kuželky Tehovec </w:t>
      </w:r>
      <w:r>
        <w:t> - SKK Bohušovice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Kuželky Tehovec </w:t>
      </w:r>
      <w:r>
        <w:t> - SKK Jičín</w:t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 - </w:t>
      </w:r>
      <w:r>
        <w:rPr>
          <w:color w:val="00B050"/>
        </w:rPr>
        <w:t>Kuželky Tehovec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Lomnice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Konstruktiva Praha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Slovan Kamenice nad Lipou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TJ Sokol Kdyně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Bohušovice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Jičín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Podbořany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SKK Rokycany B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Kosmonosy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Kuželky Tehovec 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Červený Kostelec  </w:t>
      </w:r>
      <w:r>
        <w:t> - KK Lokomotiva Tábor</w:t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Červený Kostelec 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 B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Kosmonosy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Podbořany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Kuželky Tehovec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Kdyně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Jičín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Slovan Kamenice nad Lipou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B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Lomnice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Červený Kostelec  </w:t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Slovan Kamenice nad Lipou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B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Lomnice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Jičín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Červený Kostelec 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TJ Sokol Kdyně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Podbořany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Rokycany B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KK Kosmonosy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Kuželky Tehovec 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Podbořany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Rokycany B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Kosmonosy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Kuželky Tehovec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SKK Bohušovice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Lokomotiva Tábor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Sokol Kdyně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Slovan Kamenice nad Lipou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Lomnice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KK Konstruktiva Praha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13:00</w:t>
      </w:r>
      <w:r>
        <w:tab/>
      </w:r>
      <w:r>
        <w:t>Kuželky Tehovec  - </w:t>
      </w:r>
      <w:r>
        <w:rPr>
          <w:color w:val="00B050"/>
        </w:rPr>
        <w:t>SKK Jičín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Jičín</w:t>
      </w:r>
      <w:r>
        <w:t> - TJ Červený Kostelec  </w:t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Lokomotiva Tábor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Slovan Kamenice nad Lipou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>SKK Rokycany B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Lomnice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Konstruktiva Praha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Červený Kostelec 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Kuželky Tehovec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Bohušovice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Jičín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TJ Sokol Kdyně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SKK Rokycany B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Podbořany </w:t>
      </w:r>
      <w:r>
        <w:t> - KK Kosmonosy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Podbořany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</w:t>
      </w:r>
      <w:r>
        <w:t> - Kuželky Tehovec </w:t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SKK Bohušovice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SKK Jičín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SKK Rokycany B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>TJ Lomnice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Kosmonosy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Kuželky Tehovec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Červený Kostelec 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Lokomotiva Tábor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SKK Podbořany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Kdyně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Lomnice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Kamenice nad Lipou</w:t>
      </w:r>
      <w:r>
        <w:t> - KK Konstruktiva Praha </w:t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Červený Kostelec 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 B</w:t>
      </w:r>
      <w:r>
        <w:t> - KK Lokomotiva Tábor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 B</w:t>
      </w:r>
      <w:r>
        <w:t> - SKK Podbořany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Lomnice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Konstruktiva Praha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Kuželky Tehovec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SKK Rokycany B</w:t>
      </w:r>
      <w:r>
        <w:t> - SKK Bohušovice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SKK Jičín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Slovan Kamenice nad Lipou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TJ Sokol Kdyně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10:00</w:t>
      </w:r>
      <w:r>
        <w:tab/>
      </w:r>
      <w:r>
        <w:t>TJ Lomnice - </w:t>
      </w:r>
      <w:r>
        <w:rPr>
          <w:color w:val="00B050"/>
        </w:rPr>
        <w:t>SKK Rokycany B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 B</w:t>
      </w:r>
      <w:r>
        <w:t> - KK Kosmonosy </w:t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Lomnice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Kuželky Tehovec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Bohušovice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Jičín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Slovan Kamenice nad Lipou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Kosmonosy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>TJ Sokol Kdyně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Konstruktiva Praha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TJ Červený Kostelec 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KK Lokomotiva Tábor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Lomnice</w:t>
      </w:r>
      <w:r>
        <w:t> - SKK Podbořany 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Lomnice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29.03.24</w:t>
      </w:r>
      <w:r>
        <w:tab/>
      </w:r>
      <w:r>
        <w:t>pá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Lomnice</w:t>
      </w:r>
      <w:r>
        <w:t> - SKK Rokycany B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Lomnice</w:t>
      </w:r>
      <w:r>
        <w:t> - TJ Sokol Kdyně</w:t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Kdyně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Jičín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23.09.23</w:t>
      </w:r>
      <w:r>
        <w:tab/>
      </w:r>
      <w:r>
        <w:t>so</w:t>
      </w:r>
      <w:r>
        <w:tab/>
      </w:r>
      <w:r>
        <w:t>09:00</w:t>
      </w:r>
      <w:r>
        <w:tab/>
      </w:r>
      <w:r>
        <w:t>KK Konstruktiva Praha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Podbořany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14.10.23</w:t>
      </w:r>
      <w:r>
        <w:tab/>
      </w:r>
      <w:r>
        <w:t>so</w:t>
      </w:r>
      <w:r>
        <w:tab/>
      </w:r>
      <w:r>
        <w:t>15:00</w:t>
      </w:r>
      <w:r>
        <w:tab/>
      </w:r>
      <w:r>
        <w:t>Kuželky Tehovec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Poděbrady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Slovan Kamenice nad Lipou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28.10.23</w:t>
      </w:r>
      <w:r>
        <w:tab/>
      </w:r>
      <w:r>
        <w:t>so</w:t>
      </w:r>
      <w:r>
        <w:tab/>
      </w:r>
      <w:r>
        <w:t>10:00</w:t>
      </w:r>
      <w:r>
        <w:tab/>
      </w:r>
      <w:r>
        <w:t>KK Kosmonosy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04.11.23</w:t>
      </w:r>
      <w:r>
        <w:tab/>
      </w:r>
      <w:r>
        <w:t>so</w:t>
      </w:r>
      <w:r>
        <w:tab/>
      </w:r>
      <w:r>
        <w:t>10:00</w:t>
      </w:r>
      <w:r>
        <w:tab/>
      </w:r>
      <w:r>
        <w:t>TJ Červený Kostelec 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Nachod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Rokycany B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18.11.23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Bohušovice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25.11.23</w:t>
      </w:r>
      <w:r>
        <w:tab/>
      </w:r>
      <w:r>
        <w:t>so</w:t>
      </w:r>
      <w:r>
        <w:tab/>
      </w:r>
      <w:r>
        <w:t>14:00</w:t>
      </w:r>
      <w:r>
        <w:tab/>
      </w:r>
      <w:r>
        <w:t>KK Lokomotiva Tábor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Tábor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02.12.23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Lomnice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Lokomotiva Tábor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Kosmonosy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03.02.24</w:t>
      </w:r>
      <w:r>
        <w:tab/>
      </w:r>
      <w:r>
        <w:t>so</w:t>
      </w:r>
      <w:r>
        <w:tab/>
      </w:r>
      <w:r>
        <w:t>14:00</w:t>
      </w:r>
      <w:r>
        <w:tab/>
      </w:r>
      <w:r>
        <w:t>SKK Jičín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Jičín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KK Konstruktiva Praha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24.02.24</w:t>
      </w:r>
      <w:r>
        <w:tab/>
      </w:r>
      <w:r>
        <w:t>so</w:t>
      </w:r>
      <w:r>
        <w:tab/>
      </w:r>
      <w:r>
        <w:t>10:00</w:t>
      </w:r>
      <w:r>
        <w:tab/>
      </w:r>
      <w:r>
        <w:t>SKK Podbořany 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Podbořany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02.03.24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Kuželky Tehovec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09.03.24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Kamenice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16.03.24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TJ Červený Kostelec  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23.03.24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B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SKK Rokycany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06.04.24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Kdyně</w:t>
      </w:r>
      <w:r>
        <w:t> - SKK Bohušovice</w:t>
      </w:r>
      <w:r>
        <w:tab/>
      </w:r>
      <w:r>
        <w:rPr>
          <w:sz w:val="14"/>
          <w:szCs w:val="14"/>
        </w:rPr>
        <w:t>TJ Sokol Kdyně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13.04.24</w:t>
      </w:r>
      <w:r>
        <w:tab/>
      </w:r>
      <w:r>
        <w:t>so</w:t>
      </w:r>
      <w:r>
        <w:tab/>
      </w:r>
      <w:r>
        <w:t>14:00</w:t>
      </w:r>
      <w:r>
        <w:tab/>
      </w:r>
      <w:r>
        <w:t>TJ Lomnice - </w:t>
      </w:r>
      <w:r>
        <w:rPr>
          <w:color w:val="00B050"/>
        </w:rPr>
        <w:t>TJ Sokol Kdyně</w:t>
      </w:r>
      <w:r>
        <w:t/>
      </w:r>
      <w:r>
        <w:tab/>
      </w:r>
      <w:r>
        <w:rPr>
          <w:sz w:val="14"/>
          <w:szCs w:val="14"/>
        </w:rPr>
        <w:t>Lomnice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Kuželky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Daniel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777605457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balcik.d@gmail.com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Luboš Kolařík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737036787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k.lubos87@centrum.cz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Ausbuher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725 288 566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ausbuherkamil@seznam.cz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Andrlík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604584925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pavel.andrlik@seznam.cz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Lomnice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Lomnice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Sokolovská 224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356 01 Lomnice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Knespl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602758695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mknespl70@seznam.cz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Hanuš Slavík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605 940 586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hslavik@volny.cz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Kdyně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Kdyně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Masarykova 243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345 06 Kdyně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602349103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j.dvorak@raz-dva.cz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Dohnal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606 554 260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dohny73@seznam.cz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