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KLZ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Zita Řehůřková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Máca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Šmerda, Zita Řehůřková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Otakar Lukáč, 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Žižlavský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Otakar Lukáč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Sekanina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Zdražil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Igor Sedlák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Otakar Lukáč, Zita Řehůřková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Bohuslava Fajdeková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Sedlář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Baník Ratíškovice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Baník Ratíškovice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Husovice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Vyškov˝B˝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Baník Ratíškovice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Baník Ratíškovice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Vyškov˝B˝ - </w:t>
      </w:r>
      <w:r>
        <w:rPr>
          <w:color w:val="00B050"/>
        </w:rPr>
        <w:t>SK Baník Ratíškovice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Blansko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Vyškov˝B˝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Blansko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Vyškov˝B˝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05.11.23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Husovice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10.12.23</w:t>
      </w:r>
      <w:r>
        <w:tab/>
      </w:r>
      <w:r>
        <w:t>ne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Husovice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25.02.24</w:t>
      </w:r>
      <w:r>
        <w:tab/>
      </w:r>
      <w:r>
        <w:t>ne</w:t>
      </w:r>
      <w:r>
        <w:tab/>
      </w:r>
      <w:r>
        <w:t>12:00</w:t>
      </w:r>
      <w:r>
        <w:tab/>
      </w:r>
      <w:r>
        <w:t>KK Zábřeh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Husovice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Vyškov˝B˝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TJ Sokol Husovice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Vyškov˝B˝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>KK Zábřeh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HKK Olomouc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26.09.23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KK Šumperk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Vyškov˝B˝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10.12.23</w:t>
      </w:r>
      <w:r>
        <w:tab/>
      </w:r>
      <w:r>
        <w:t>ne</w:t>
      </w:r>
      <w:r>
        <w:tab/>
      </w:r>
      <w:r>
        <w:t>13:00</w:t>
      </w:r>
      <w:r>
        <w:tab/>
      </w:r>
      <w:r>
        <w:t>TJ Sokol Husovice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Šumperk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>KK Vyškov˝B˝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Šumperk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Šumperk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26.09.23</w:t>
      </w:r>
      <w:r>
        <w:tab/>
      </w:r>
      <w:r>
        <w:t>út</w:t>
      </w:r>
      <w:r>
        <w:tab/>
      </w:r>
      <w:r>
        <w:t>16:30</w:t>
      </w:r>
      <w:r>
        <w:tab/>
      </w:r>
      <w:r>
        <w:t>KK Šumperk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>KK Vyškov˝B˝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25.02.24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>TJ Sokol Husovice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Vyškov˝B˝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Vyškov˝B˝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Vyškov˝B˝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SK Baník Ratíškovice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Vyškov˝B˝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09:30</w:t>
      </w:r>
      <w:r>
        <w:tab/>
      </w:r>
      <w:r>
        <w:t>KK Šumperk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Vyškov˝B˝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Vyškov˝B˝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03.02.24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Vyškov˝B˝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Vyškov˝B˝</w:t>
      </w:r>
      <w:r>
        <w:t> - TJ Sokol Husovice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17.03.24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Vyškov˝B˝</w:t>
      </w:r>
      <w:r>
        <w:t> - KK Šumperk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Vyškov˝B˝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Vyškov˝B˝</w:t>
      </w:r>
      <w:r>
        <w:t> - SK Baník Ratíškovice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